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94C" w:rsidRDefault="007E2122" w:rsidP="004B531A">
      <w:pPr>
        <w:jc w:val="both"/>
        <w:rPr>
          <w:lang w:val="es-ES"/>
        </w:rPr>
      </w:pPr>
      <w:r>
        <w:rPr>
          <w:lang w:val="es-ES"/>
        </w:rPr>
        <w:t xml:space="preserve">Dona, portada y contraportada para presentar los documentos del Servicio Social en el examen ordinario. Sistema Abierto y Escolarizado.  </w:t>
      </w:r>
      <w:r w:rsidR="004B531A">
        <w:rPr>
          <w:lang w:val="es-ES"/>
        </w:rPr>
        <w:t>Dra.</w:t>
      </w:r>
      <w:r>
        <w:rPr>
          <w:lang w:val="es-ES"/>
        </w:rPr>
        <w:t xml:space="preserve"> María del Pilar Anaya Avila</w:t>
      </w:r>
    </w:p>
    <w:p w:rsidR="00CC794C" w:rsidRDefault="00CC794C">
      <w:pPr>
        <w:rPr>
          <w:lang w:val="es-ES"/>
        </w:rPr>
      </w:pPr>
    </w:p>
    <w:p w:rsidR="00196011" w:rsidRDefault="00151878">
      <w:pPr>
        <w:rPr>
          <w:noProof/>
          <w:lang w:val="es-MX" w:eastAsia="es-MX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1625816</wp:posOffset>
            </wp:positionH>
            <wp:positionV relativeFrom="paragraph">
              <wp:posOffset>2693670</wp:posOffset>
            </wp:positionV>
            <wp:extent cx="1057092" cy="82867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09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78E" w:rsidRPr="009B278E">
        <w:rPr>
          <w:noProof/>
          <w:lang w:val="es-MX" w:eastAsia="es-MX" w:bidi="ar-SA"/>
        </w:rPr>
        <w:drawing>
          <wp:anchor distT="0" distB="0" distL="114300" distR="114300" simplePos="0" relativeHeight="251707392" behindDoc="0" locked="0" layoutInCell="1" allowOverlap="1" wp14:anchorId="54BC40AA" wp14:editId="5509A8E0">
            <wp:simplePos x="0" y="0"/>
            <wp:positionH relativeFrom="column">
              <wp:posOffset>4174706</wp:posOffset>
            </wp:positionH>
            <wp:positionV relativeFrom="paragraph">
              <wp:posOffset>2807970</wp:posOffset>
            </wp:positionV>
            <wp:extent cx="933450" cy="566338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6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78E"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F7E219E" wp14:editId="24DCAB5A">
                <wp:simplePos x="0" y="0"/>
                <wp:positionH relativeFrom="margin">
                  <wp:align>center</wp:align>
                </wp:positionH>
                <wp:positionV relativeFrom="paragraph">
                  <wp:posOffset>969333</wp:posOffset>
                </wp:positionV>
                <wp:extent cx="4283710" cy="4283710"/>
                <wp:effectExtent l="0" t="0" r="21590" b="21590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710" cy="4283710"/>
                          <a:chOff x="0" y="0"/>
                          <a:chExt cx="4283710" cy="4283710"/>
                        </a:xfrm>
                      </wpg:grpSpPr>
                      <wps:wsp>
                        <wps:cNvPr id="3" name="Oval 2"/>
                        <wps:cNvSpPr>
                          <a:spLocks noChangeArrowheads="1"/>
                        </wps:cNvSpPr>
                        <wps:spPr bwMode="auto">
                          <a:xfrm>
                            <a:off x="17253" y="25879"/>
                            <a:ext cx="4248000" cy="4248000"/>
                          </a:xfrm>
                          <a:prstGeom prst="ellipse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526876" y="1500996"/>
                            <a:ext cx="1259840" cy="1259840"/>
                          </a:xfrm>
                          <a:prstGeom prst="ellipse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06106" y="25879"/>
                            <a:ext cx="149225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561381" y="1535501"/>
                            <a:ext cx="1188000" cy="1188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96969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913" y="1104178"/>
                            <a:ext cx="3829050" cy="43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DE1" w:rsidRDefault="00EB2DE1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</w:pPr>
                              <w:r w:rsidRPr="00551A6C"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  <w:t>Facultad de Ciencias y Técnicas de la Comunicación</w:t>
                              </w:r>
                            </w:p>
                            <w:p w:rsidR="00EB2DE1" w:rsidRPr="00551A6C" w:rsidRDefault="00EB2DE1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  <w:t xml:space="preserve">Sistema de </w:t>
                              </w:r>
                              <w:r w:rsidRPr="00740523">
                                <w:rPr>
                                  <w:rFonts w:ascii="Gill Sans MT" w:hAnsi="Gill Sans MT"/>
                                  <w:color w:val="FF0000"/>
                                  <w:sz w:val="22"/>
                                  <w:lang w:val="es-MX"/>
                                </w:rPr>
                                <w:t>Enseñanza Abierta</w:t>
                              </w:r>
                            </w:p>
                            <w:p w:rsidR="00EB2DE1" w:rsidRPr="00551A6C" w:rsidRDefault="00EB2DE1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8" y="2760836"/>
                            <a:ext cx="4056572" cy="137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2DE1" w:rsidRPr="009B278E" w:rsidRDefault="000B418E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szCs w:val="28"/>
                                  <w:lang w:val="es-MX"/>
                                </w:rPr>
                              </w:pPr>
                              <w:r w:rsidRPr="009B278E">
                                <w:rPr>
                                  <w:rFonts w:ascii="Gill Sans MT" w:hAnsi="Gill Sans MT"/>
                                  <w:b/>
                                  <w:szCs w:val="28"/>
                                  <w:lang w:val="es-MX"/>
                                </w:rPr>
                                <w:t xml:space="preserve">  </w:t>
                              </w:r>
                              <w:r w:rsidR="00EB2DE1" w:rsidRPr="009B278E">
                                <w:rPr>
                                  <w:rFonts w:ascii="Gill Sans MT" w:hAnsi="Gill Sans MT"/>
                                  <w:b/>
                                  <w:szCs w:val="28"/>
                                  <w:lang w:val="es-MX"/>
                                </w:rPr>
                                <w:t>Servicio Social</w:t>
                              </w:r>
                            </w:p>
                            <w:p w:rsidR="006739CB" w:rsidRPr="009B278E" w:rsidRDefault="000B418E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</w:pPr>
                              <w:r w:rsidRPr="009B27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  <w:t xml:space="preserve">   </w:t>
                              </w:r>
                              <w:r w:rsidR="0001712A" w:rsidRPr="009B27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  <w:t>Agosto</w:t>
                              </w:r>
                              <w:r w:rsidR="009B278E" w:rsidRPr="009B27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  <w:t xml:space="preserve"> </w:t>
                              </w:r>
                              <w:r w:rsidR="0001712A" w:rsidRPr="009B27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  <w:t>-</w:t>
                              </w:r>
                              <w:r w:rsidR="009B278E" w:rsidRPr="009B27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  <w:t xml:space="preserve"> </w:t>
                              </w:r>
                              <w:r w:rsidR="0001712A" w:rsidRPr="009B27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  <w:t>Diciembre</w:t>
                              </w:r>
                              <w:r w:rsidR="009B278E" w:rsidRPr="009B27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  <w:t xml:space="preserve"> </w:t>
                              </w:r>
                              <w:r w:rsidR="0001712A" w:rsidRPr="009B27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2"/>
                                  <w:lang w:val="es-MX"/>
                                </w:rPr>
                                <w:t>2019</w:t>
                              </w:r>
                            </w:p>
                            <w:p w:rsidR="00EB2DE1" w:rsidRDefault="00EB2DE1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  <w:t>Estudiante:</w:t>
                              </w:r>
                            </w:p>
                            <w:p w:rsidR="00EB2DE1" w:rsidRPr="000B418E" w:rsidRDefault="000B418E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sz w:val="26"/>
                                  <w:szCs w:val="26"/>
                                  <w:lang w:val="es-MX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sz w:val="26"/>
                                  <w:szCs w:val="26"/>
                                  <w:lang w:val="es-MX"/>
                                </w:rPr>
                                <w:t xml:space="preserve">   </w:t>
                              </w:r>
                              <w:r w:rsidRPr="000B418E">
                                <w:rPr>
                                  <w:rFonts w:ascii="Gill Sans MT" w:hAnsi="Gill Sans MT"/>
                                  <w:b/>
                                  <w:sz w:val="26"/>
                                  <w:szCs w:val="26"/>
                                  <w:lang w:val="es-MX"/>
                                </w:rPr>
                                <w:t xml:space="preserve">Cecilia </w:t>
                              </w:r>
                              <w:proofErr w:type="spellStart"/>
                              <w:r w:rsidRPr="000B418E">
                                <w:rPr>
                                  <w:rFonts w:ascii="Gill Sans MT" w:hAnsi="Gill Sans MT"/>
                                  <w:b/>
                                  <w:sz w:val="26"/>
                                  <w:szCs w:val="26"/>
                                  <w:lang w:val="es-MX"/>
                                </w:rPr>
                                <w:t>Cuatzo</w:t>
                              </w:r>
                              <w:proofErr w:type="spellEnd"/>
                              <w:r w:rsidRPr="000B418E">
                                <w:rPr>
                                  <w:rFonts w:ascii="Gill Sans MT" w:hAnsi="Gill Sans MT"/>
                                  <w:b/>
                                  <w:sz w:val="26"/>
                                  <w:szCs w:val="26"/>
                                  <w:lang w:val="es-MX"/>
                                </w:rPr>
                                <w:t xml:space="preserve"> Medina</w:t>
                              </w:r>
                              <w:r w:rsidR="00EB2DE1" w:rsidRPr="000B418E">
                                <w:rPr>
                                  <w:rFonts w:ascii="Gill Sans MT" w:hAnsi="Gill Sans MT"/>
                                  <w:b/>
                                  <w:sz w:val="26"/>
                                  <w:szCs w:val="26"/>
                                  <w:lang w:val="es-MX"/>
                                </w:rPr>
                                <w:t xml:space="preserve"> </w:t>
                              </w:r>
                            </w:p>
                            <w:p w:rsidR="000B418E" w:rsidRDefault="00BC5358" w:rsidP="000B418E">
                              <w:pPr>
                                <w:jc w:val="center"/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  <w:t>Matrícula</w:t>
                              </w:r>
                              <w:r w:rsidR="000B418E"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  <w:t xml:space="preserve">: </w:t>
                              </w:r>
                              <w:r w:rsidR="000B418E" w:rsidRPr="000B41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  <w:t>S11001784</w:t>
                              </w:r>
                            </w:p>
                            <w:p w:rsidR="00EB2DE1" w:rsidRDefault="00EB2DE1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2"/>
                                  <w:lang w:val="es-MX"/>
                                </w:rPr>
                                <w:t>Docente:</w:t>
                              </w:r>
                            </w:p>
                            <w:p w:rsidR="00EB2DE1" w:rsidRPr="000B418E" w:rsidRDefault="0058737D" w:rsidP="00EB2DE1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 w:rsidRPr="000B41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  <w:t xml:space="preserve">Dra. </w:t>
                              </w:r>
                              <w:r w:rsidR="00EB2DE1" w:rsidRPr="000B418E">
                                <w:rPr>
                                  <w:rFonts w:ascii="Gill Sans MT" w:hAnsi="Gill Sans MT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  <w:t xml:space="preserve">María del </w:t>
                              </w:r>
                              <w:r w:rsidR="0001712A">
                                <w:rPr>
                                  <w:rFonts w:ascii="Gill Sans MT" w:hAnsi="Gill Sans MT"/>
                                  <w:b/>
                                  <w:sz w:val="20"/>
                                  <w:szCs w:val="20"/>
                                  <w:lang w:val="es-MX"/>
                                </w:rPr>
                                <w:t>Pilar Anaya Avila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Oval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83710" cy="42837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E219E" id="Grupo 6" o:spid="_x0000_s1026" style="position:absolute;margin-left:0;margin-top:76.35pt;width:337.3pt;height:337.3pt;z-index:251685888;mso-position-horizontal:center;mso-position-horizontal-relative:margin" coordsize="42837,4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">
                <v:oval id="Oval 2" o:spid="_x0000_s1027" style="position:absolute;left:172;top:258;width:42480;height:4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soMMA&#10;AADaAAAADwAAAGRycy9kb3ducmV2LnhtbESPX2vCMBTF3wd+h3CFvchMrWOOahQdyHwa2DmGb5fm&#10;2hSbm5JE7b79MhD2eDh/fpzFqretuJIPjWMFk3EGgrhyuuFaweFz+/QKIkRkja1jUvBDAVbLwcMC&#10;C+1uvKdrGWuRRjgUqMDE2BVShsqQxTB2HXHyTs5bjEn6WmqPtzRuW5ln2Yu02HAiGOzozVB1Li82&#10;QZ7Ld7+ZtSfMd1+jY76efmzMt1KPw349BxGpj//he3unFUzh70q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BsoMMAAADaAAAADwAAAAAAAAAAAAAAAACYAgAAZHJzL2Rv&#10;d25yZXYueG1sUEsFBgAAAAAEAAQA9QAAAIgDAAAAAA==&#10;" fillcolor="white [3201]" strokecolor="#4f81bd [3204]" strokeweight="1pt"/>
                <v:oval id="Oval 3" o:spid="_x0000_s1028" style="position:absolute;left:15268;top:15009;width:12599;height:1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ktMMA&#10;AADaAAAADwAAAGRycy9kb3ducmV2LnhtbESPQWvCQBSE70L/w/IKXqRuDEVK6ipSCEp6atT7I/ua&#10;RLNvw+42if++Wyh4HGbmG2azm0wnBnK+taxgtUxAEFdWt1wrOJ/ylzcQPiBr7CyTgjt52G2fZhvM&#10;tB35i4Yy1CJC2GeooAmhz6T0VUMG/dL2xNH7ts5giNLVUjscI9x0Mk2StTTYclxosKePhqpb+WMU&#10;pL5erIbDdHbuNBaXz8s1b4urUvPnaf8OItAUHuH/9lEreIW/K/EG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VktMMAAADaAAAADwAAAAAAAAAAAAAAAACYAgAAZHJzL2Rv&#10;d25yZXYueG1sUEsFBgAAAAAEAAQA9QAAAIgDAAAAAA==&#10;" fillcolor="white [3201]" strokecolor="#4f81bd [3204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9" type="#_x0000_t75" style="position:absolute;left:14061;top:258;width:14922;height:1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AcJ/AAAAA2wAAAA8AAABkcnMvZG93bnJldi54bWxET99rwjAQfh/4P4QTfJupyqZUo4huUPa2&#10;Kj4fzdkWk0tostr994sg7O0+vp+32Q3WiJ660DpWMJtmIIgrp1uuFZxPn68rECEiazSOScEvBdht&#10;Ry8bzLW78zf1ZaxFCuGQo4ImRp9LGaqGLIap88SJu7rOYkywq6Xu8J7CrZHzLHuXFltODQ16OjRU&#10;3cofq+B4+rh8tcZw9dZ7Xxz727Ioz0pNxsN+DSLSEP/FT3eh0/wFPH5JB8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Bwn8AAAADbAAAADwAAAAAAAAAAAAAAAACfAgAA&#10;ZHJzL2Rvd25yZXYueG1sUEsFBgAAAAAEAAQA9wAAAIwDAAAAAA==&#10;">
                  <v:imagedata r:id="rId12" o:title=""/>
                  <v:path arrowok="t"/>
                </v:shape>
                <v:oval id="Oval 3" o:spid="_x0000_s1030" style="position:absolute;left:15613;top:15355;width:11880;height:1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U978A&#10;AADbAAAADwAAAGRycy9kb3ducmV2LnhtbERPzYrCMBC+C75DGMGbpi6uSDWKCIsepKK7DzA0Y1ts&#10;JiWJtvr0G0HwNh/f7yzXnanFnZyvLCuYjBMQxLnVFRcK/n5/RnMQPiBrrC2Tggd5WK/6vSWm2rZ8&#10;ovs5FCKGsE9RQRlCk0rp85IM+rFtiCN3sc5giNAVUjtsY7ip5VeSzKTBimNDiQ1tS8qv55tRIOvH&#10;cXbonryZf2fX3cnRrc0ypYaDbrMAEagLH/Hbvddx/hRev8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DpT3vwAAANsAAAAPAAAAAAAAAAAAAAAAAJgCAABkcnMvZG93bnJl&#10;di54bWxQSwUGAAAAAAQABAD1AAAAhAMAAAAA&#10;" filled="f" strokecolor="#969696" strokeweight="1pt">
                  <v:stroke dashstyle="dash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2329;top:11041;width:38290;height:4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EB2DE1" w:rsidRDefault="00EB2DE1" w:rsidP="00EB2DE1">
                        <w:pPr>
                          <w:jc w:val="center"/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</w:pPr>
                        <w:r w:rsidRPr="00551A6C"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  <w:t>Facultad de Ciencias y Técnicas de la Comunicación</w:t>
                        </w:r>
                      </w:p>
                      <w:p w:rsidR="00EB2DE1" w:rsidRPr="00551A6C" w:rsidRDefault="00EB2DE1" w:rsidP="00EB2DE1">
                        <w:pPr>
                          <w:jc w:val="center"/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</w:pPr>
                        <w:r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  <w:t xml:space="preserve">Sistema de </w:t>
                        </w:r>
                        <w:r w:rsidRPr="00740523">
                          <w:rPr>
                            <w:rFonts w:ascii="Gill Sans MT" w:hAnsi="Gill Sans MT"/>
                            <w:color w:val="FF0000"/>
                            <w:sz w:val="22"/>
                            <w:lang w:val="es-MX"/>
                          </w:rPr>
                          <w:t>Enseñanza Abierta</w:t>
                        </w:r>
                      </w:p>
                      <w:p w:rsidR="00EB2DE1" w:rsidRPr="00551A6C" w:rsidRDefault="00EB2DE1" w:rsidP="00EB2DE1">
                        <w:pPr>
                          <w:jc w:val="center"/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</w:pPr>
                      </w:p>
                    </w:txbxContent>
                  </v:textbox>
                </v:shape>
                <v:shape id="Cuadro de texto 2" o:spid="_x0000_s1032" type="#_x0000_t202" style="position:absolute;left:1725;top:27608;width:40566;height:1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EB2DE1" w:rsidRPr="009B278E" w:rsidRDefault="000B418E" w:rsidP="00EB2DE1">
                        <w:pPr>
                          <w:jc w:val="center"/>
                          <w:rPr>
                            <w:rFonts w:ascii="Gill Sans MT" w:hAnsi="Gill Sans MT"/>
                            <w:b/>
                            <w:szCs w:val="28"/>
                            <w:lang w:val="es-MX"/>
                          </w:rPr>
                        </w:pPr>
                        <w:r w:rsidRPr="009B278E">
                          <w:rPr>
                            <w:rFonts w:ascii="Gill Sans MT" w:hAnsi="Gill Sans MT"/>
                            <w:b/>
                            <w:szCs w:val="28"/>
                            <w:lang w:val="es-MX"/>
                          </w:rPr>
                          <w:t xml:space="preserve">  </w:t>
                        </w:r>
                        <w:r w:rsidR="00EB2DE1" w:rsidRPr="009B278E">
                          <w:rPr>
                            <w:rFonts w:ascii="Gill Sans MT" w:hAnsi="Gill Sans MT"/>
                            <w:b/>
                            <w:szCs w:val="28"/>
                            <w:lang w:val="es-MX"/>
                          </w:rPr>
                          <w:t>Servicio Social</w:t>
                        </w:r>
                      </w:p>
                      <w:p w:rsidR="006739CB" w:rsidRPr="009B278E" w:rsidRDefault="000B418E" w:rsidP="00EB2DE1">
                        <w:pPr>
                          <w:jc w:val="center"/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</w:pPr>
                        <w:r w:rsidRPr="009B278E"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  <w:t xml:space="preserve">   </w:t>
                        </w:r>
                        <w:r w:rsidR="0001712A" w:rsidRPr="009B278E"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  <w:t>Agosto</w:t>
                        </w:r>
                        <w:r w:rsidR="009B278E" w:rsidRPr="009B278E"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  <w:t xml:space="preserve"> </w:t>
                        </w:r>
                        <w:r w:rsidR="0001712A" w:rsidRPr="009B278E"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  <w:t>-</w:t>
                        </w:r>
                        <w:r w:rsidR="009B278E" w:rsidRPr="009B278E"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  <w:t xml:space="preserve"> </w:t>
                        </w:r>
                        <w:r w:rsidR="0001712A" w:rsidRPr="009B278E"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  <w:t>Diciembre</w:t>
                        </w:r>
                        <w:r w:rsidR="009B278E" w:rsidRPr="009B278E"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  <w:t xml:space="preserve"> </w:t>
                        </w:r>
                        <w:r w:rsidR="0001712A" w:rsidRPr="009B278E">
                          <w:rPr>
                            <w:rFonts w:ascii="Gill Sans MT" w:hAnsi="Gill Sans MT"/>
                            <w:b/>
                            <w:sz w:val="20"/>
                            <w:szCs w:val="22"/>
                            <w:lang w:val="es-MX"/>
                          </w:rPr>
                          <w:t>2019</w:t>
                        </w:r>
                      </w:p>
                      <w:p w:rsidR="00EB2DE1" w:rsidRDefault="00EB2DE1" w:rsidP="00EB2DE1">
                        <w:pPr>
                          <w:jc w:val="center"/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</w:pPr>
                        <w:r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  <w:t>Estudiante:</w:t>
                        </w:r>
                      </w:p>
                      <w:p w:rsidR="00EB2DE1" w:rsidRPr="000B418E" w:rsidRDefault="000B418E" w:rsidP="00EB2DE1">
                        <w:pPr>
                          <w:jc w:val="center"/>
                          <w:rPr>
                            <w:rFonts w:ascii="Gill Sans MT" w:hAnsi="Gill Sans MT"/>
                            <w:b/>
                            <w:sz w:val="26"/>
                            <w:szCs w:val="26"/>
                            <w:lang w:val="es-MX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sz w:val="26"/>
                            <w:szCs w:val="26"/>
                            <w:lang w:val="es-MX"/>
                          </w:rPr>
                          <w:t xml:space="preserve">   </w:t>
                        </w:r>
                        <w:r w:rsidRPr="000B418E">
                          <w:rPr>
                            <w:rFonts w:ascii="Gill Sans MT" w:hAnsi="Gill Sans MT"/>
                            <w:b/>
                            <w:sz w:val="26"/>
                            <w:szCs w:val="26"/>
                            <w:lang w:val="es-MX"/>
                          </w:rPr>
                          <w:t xml:space="preserve">Cecilia </w:t>
                        </w:r>
                        <w:proofErr w:type="spellStart"/>
                        <w:r w:rsidRPr="000B418E">
                          <w:rPr>
                            <w:rFonts w:ascii="Gill Sans MT" w:hAnsi="Gill Sans MT"/>
                            <w:b/>
                            <w:sz w:val="26"/>
                            <w:szCs w:val="26"/>
                            <w:lang w:val="es-MX"/>
                          </w:rPr>
                          <w:t>Cuatzo</w:t>
                        </w:r>
                        <w:proofErr w:type="spellEnd"/>
                        <w:r w:rsidRPr="000B418E">
                          <w:rPr>
                            <w:rFonts w:ascii="Gill Sans MT" w:hAnsi="Gill Sans MT"/>
                            <w:b/>
                            <w:sz w:val="26"/>
                            <w:szCs w:val="26"/>
                            <w:lang w:val="es-MX"/>
                          </w:rPr>
                          <w:t xml:space="preserve"> Medina</w:t>
                        </w:r>
                        <w:r w:rsidR="00EB2DE1" w:rsidRPr="000B418E">
                          <w:rPr>
                            <w:rFonts w:ascii="Gill Sans MT" w:hAnsi="Gill Sans MT"/>
                            <w:b/>
                            <w:sz w:val="26"/>
                            <w:szCs w:val="26"/>
                            <w:lang w:val="es-MX"/>
                          </w:rPr>
                          <w:t xml:space="preserve"> </w:t>
                        </w:r>
                      </w:p>
                      <w:p w:rsidR="000B418E" w:rsidRDefault="00BC5358" w:rsidP="000B418E">
                        <w:pPr>
                          <w:jc w:val="center"/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</w:pPr>
                        <w:r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  <w:t>Matrícula</w:t>
                        </w:r>
                        <w:r w:rsidR="000B418E"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  <w:t xml:space="preserve">: </w:t>
                        </w:r>
                        <w:r w:rsidR="000B418E" w:rsidRPr="000B418E">
                          <w:rPr>
                            <w:rFonts w:ascii="Gill Sans MT" w:hAnsi="Gill Sans MT"/>
                            <w:b/>
                            <w:sz w:val="20"/>
                            <w:szCs w:val="20"/>
                            <w:lang w:val="es-MX"/>
                          </w:rPr>
                          <w:t>S11001784</w:t>
                        </w:r>
                      </w:p>
                      <w:p w:rsidR="00EB2DE1" w:rsidRDefault="00EB2DE1" w:rsidP="00EB2DE1">
                        <w:pPr>
                          <w:jc w:val="center"/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</w:pPr>
                        <w:r>
                          <w:rPr>
                            <w:rFonts w:ascii="Gill Sans MT" w:hAnsi="Gill Sans MT"/>
                            <w:sz w:val="22"/>
                            <w:lang w:val="es-MX"/>
                          </w:rPr>
                          <w:t>Docente:</w:t>
                        </w:r>
                      </w:p>
                      <w:p w:rsidR="00EB2DE1" w:rsidRPr="000B418E" w:rsidRDefault="0058737D" w:rsidP="00EB2DE1">
                        <w:pPr>
                          <w:jc w:val="center"/>
                          <w:rPr>
                            <w:rFonts w:ascii="Gill Sans MT" w:hAnsi="Gill Sans MT"/>
                            <w:b/>
                            <w:sz w:val="20"/>
                            <w:szCs w:val="20"/>
                            <w:lang w:val="es-MX"/>
                          </w:rPr>
                        </w:pPr>
                        <w:r w:rsidRPr="000B418E">
                          <w:rPr>
                            <w:rFonts w:ascii="Gill Sans MT" w:hAnsi="Gill Sans MT"/>
                            <w:b/>
                            <w:sz w:val="20"/>
                            <w:szCs w:val="20"/>
                            <w:lang w:val="es-MX"/>
                          </w:rPr>
                          <w:t xml:space="preserve">Dra. </w:t>
                        </w:r>
                        <w:r w:rsidR="00EB2DE1" w:rsidRPr="000B418E">
                          <w:rPr>
                            <w:rFonts w:ascii="Gill Sans MT" w:hAnsi="Gill Sans MT"/>
                            <w:b/>
                            <w:sz w:val="20"/>
                            <w:szCs w:val="20"/>
                            <w:lang w:val="es-MX"/>
                          </w:rPr>
                          <w:t xml:space="preserve">María del </w:t>
                        </w:r>
                        <w:r w:rsidR="0001712A">
                          <w:rPr>
                            <w:rFonts w:ascii="Gill Sans MT" w:hAnsi="Gill Sans MT"/>
                            <w:b/>
                            <w:sz w:val="20"/>
                            <w:szCs w:val="20"/>
                            <w:lang w:val="es-MX"/>
                          </w:rPr>
                          <w:t>Pilar Anaya Avila</w:t>
                        </w:r>
                      </w:p>
                    </w:txbxContent>
                  </v:textbox>
                </v:shape>
                <v:oval id="Oval 2" o:spid="_x0000_s1033" style="position:absolute;width:42837;height:4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Y78QA&#10;AADbAAAADwAAAGRycy9kb3ducmV2LnhtbESPzWrDMBCE74W8g9hCb40cF5rEtRySQGh7y49zX6yt&#10;7dpaGUlN3LevCoEch5n5hslXo+nFhZxvLSuYTRMQxJXVLdcKytPueQHCB2SNvWVS8EseVsXkIcdM&#10;2ysf6HIMtYgQ9hkqaEIYMil91ZBBP7UDcfS+rDMYonS11A6vEW56mSbJqzTYclxocKBtQ1V3/DEK&#10;9vP3zW55Ks+f33v3MusOZWcWpVJPj+P6DUSgMdzDt/aHVpCm8P8l/g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n2O/EAAAA2wAAAA8AAAAAAAAAAAAAAAAAmAIAAGRycy9k&#10;b3ducmV2LnhtbFBLBQYAAAAABAAEAPUAAACJAwAAAAA=&#10;" filled="f" strokecolor="gray [1629]" strokeweight="1pt">
                  <v:stroke dashstyle="dash"/>
                </v:oval>
                <w10:wrap type="square" anchorx="margin"/>
              </v:group>
            </w:pict>
          </mc:Fallback>
        </mc:AlternateContent>
      </w:r>
      <w:r w:rsidR="00EB2DE1">
        <w:rPr>
          <w:lang w:val="es-ES"/>
        </w:rPr>
        <w:br w:type="page"/>
      </w:r>
      <w:r w:rsidR="004948A6"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0406500" wp14:editId="516F8D76">
                <wp:simplePos x="0" y="0"/>
                <wp:positionH relativeFrom="column">
                  <wp:posOffset>123825</wp:posOffset>
                </wp:positionH>
                <wp:positionV relativeFrom="paragraph">
                  <wp:posOffset>152400</wp:posOffset>
                </wp:positionV>
                <wp:extent cx="4355465" cy="4329432"/>
                <wp:effectExtent l="0" t="0" r="26035" b="1397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465" cy="4329432"/>
                          <a:chOff x="0" y="0"/>
                          <a:chExt cx="4371478" cy="4329432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1941830" cy="4292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upo 11"/>
                        <wpg:cNvGrpSpPr/>
                        <wpg:grpSpPr>
                          <a:xfrm>
                            <a:off x="51758" y="0"/>
                            <a:ext cx="4319720" cy="4329432"/>
                            <a:chOff x="-2" y="-1"/>
                            <a:chExt cx="4880767" cy="4329538"/>
                          </a:xfrm>
                        </wpg:grpSpPr>
                        <wps:wsp>
                          <wps:cNvPr id="1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-2" y="-1"/>
                              <a:ext cx="4880767" cy="4320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952" y="1889805"/>
                              <a:ext cx="3586348" cy="1901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1712A" w:rsidRDefault="00936ED1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1. Constancia del 70% de créditos aprobados</w:t>
                                </w:r>
                              </w:p>
                              <w:p w:rsidR="0001712A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2. Solicitud de Registro </w:t>
                                </w:r>
                              </w:p>
                              <w:p w:rsidR="00936ED1" w:rsidRPr="0001712A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3. Constancia de alta del </w:t>
                                </w:r>
                                <w:proofErr w:type="spellStart"/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Serv</w:t>
                                </w:r>
                                <w:proofErr w:type="spellEnd"/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. Médico</w:t>
                                </w:r>
                              </w:p>
                              <w:p w:rsidR="00936ED1" w:rsidRPr="0001712A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4</w:t>
                                </w:r>
                                <w:r w:rsidR="0058737D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. Carta </w:t>
                                </w: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de presentación</w:t>
                                </w:r>
                              </w:p>
                              <w:p w:rsidR="00936ED1" w:rsidRPr="0001712A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5</w:t>
                                </w:r>
                                <w:r w:rsidR="00936ED1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. Constancia de aceptación para S.S.</w:t>
                                </w:r>
                              </w:p>
                              <w:p w:rsidR="00936ED1" w:rsidRPr="0001712A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6</w:t>
                                </w:r>
                                <w:r w:rsidR="00936ED1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. P</w:t>
                                </w: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lan de trabajo</w:t>
                                </w:r>
                              </w:p>
                              <w:p w:rsidR="00936ED1" w:rsidRPr="0001712A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7</w:t>
                                </w:r>
                                <w:r w:rsidR="00936ED1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. Reportes de actividades.</w:t>
                                </w:r>
                              </w:p>
                              <w:p w:rsidR="004948A6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8</w:t>
                                </w:r>
                                <w:r w:rsidR="004948A6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. Bitácoras </w:t>
                                </w:r>
                              </w:p>
                              <w:p w:rsidR="000B418E" w:rsidRPr="0001712A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9. Evaluación de su Jefe inmediato sobre su desempeño</w:t>
                                </w:r>
                                <w:r w:rsidR="000B418E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10. </w:t>
                                </w:r>
                                <w:r w:rsidR="000B418E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Constancia de liberación del S.S.</w:t>
                                </w:r>
                              </w:p>
                              <w:p w:rsidR="00936ED1" w:rsidRPr="0001712A" w:rsidRDefault="0001712A" w:rsidP="00936ED1">
                                <w:pP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11.</w:t>
                                </w:r>
                                <w:r w:rsidR="00936ED1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Reporte crítico. Autoevaluación</w:t>
                                </w:r>
                              </w:p>
                              <w:p w:rsidR="00936ED1" w:rsidRPr="00724FC9" w:rsidRDefault="0001712A" w:rsidP="00936ED1">
                                <w:pPr>
                                  <w:rPr>
                                    <w:rFonts w:ascii="Gill Sans MT" w:hAnsi="Gill Sans MT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12.</w:t>
                                </w:r>
                                <w:r w:rsidR="00936ED1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 Evidencias </w:t>
                                </w:r>
                                <w:r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 xml:space="preserve">de las actividades realizadas en el </w:t>
                                </w:r>
                                <w:r w:rsidR="00936ED1" w:rsidRPr="0001712A">
                                  <w:rPr>
                                    <w:rFonts w:ascii="Gill Sans MT" w:hAnsi="Gill Sans MT"/>
                                    <w:sz w:val="20"/>
                                    <w:szCs w:val="20"/>
                                    <w:lang w:val="es-MX"/>
                                  </w:rPr>
                                  <w:t>S.S. realizado</w:t>
                                </w:r>
                                <w:r w:rsidR="00936ED1" w:rsidRPr="00724FC9">
                                  <w:rPr>
                                    <w:rFonts w:ascii="Gill Sans MT" w:hAnsi="Gill Sans MT"/>
                                    <w:lang w:val="es-MX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272" y="3859027"/>
                              <a:ext cx="2894849" cy="4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6ED1" w:rsidRPr="0097298F" w:rsidRDefault="00936ED1" w:rsidP="00936ED1">
                                <w:pPr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</w:pPr>
                                <w:r w:rsidRPr="0097298F"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  <w:t xml:space="preserve">Docente </w:t>
                                </w:r>
                              </w:p>
                              <w:p w:rsidR="00936ED1" w:rsidRPr="0097298F" w:rsidRDefault="0058737D" w:rsidP="00936ED1">
                                <w:pPr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</w:pPr>
                                <w:r w:rsidRPr="0097298F"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  <w:t xml:space="preserve"> Dra. </w:t>
                                </w:r>
                                <w:r w:rsidR="00936ED1" w:rsidRPr="0097298F"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  <w:t xml:space="preserve">María del </w:t>
                                </w:r>
                                <w:r w:rsidR="0001712A" w:rsidRPr="0097298F"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  <w:t>Pilar Anaya Avila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765880" y="21792"/>
                              <a:ext cx="1492333" cy="1000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672" y="990118"/>
                              <a:ext cx="4320011" cy="4073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6ED1" w:rsidRDefault="00936ED1" w:rsidP="00936ED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  <w:r w:rsidRPr="00551A6C"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  <w:t>Facultad de Ciencias y Técnicas de la Comunicación</w:t>
                                </w:r>
                              </w:p>
                              <w:p w:rsidR="00936ED1" w:rsidRPr="00551A6C" w:rsidRDefault="00936ED1" w:rsidP="00936ED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  <w:t xml:space="preserve">Sistema de </w:t>
                                </w:r>
                                <w:r w:rsidRPr="00740523">
                                  <w:rPr>
                                    <w:rFonts w:ascii="Gill Sans MT" w:hAnsi="Gill Sans MT"/>
                                    <w:color w:val="FF0000"/>
                                    <w:sz w:val="22"/>
                                    <w:lang w:val="es-MX"/>
                                  </w:rPr>
                                  <w:t>Enseñanza Abierta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019" y="1407873"/>
                              <a:ext cx="4539105" cy="8400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6ED1" w:rsidRPr="003855BE" w:rsidRDefault="00936ED1" w:rsidP="00936ED1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lang w:val="es-MX"/>
                                  </w:rPr>
                                </w:pPr>
                                <w:r w:rsidRPr="003855BE">
                                  <w:rPr>
                                    <w:rFonts w:ascii="Gill Sans MT" w:hAnsi="Gill Sans MT"/>
                                    <w:b/>
                                    <w:lang w:val="es-MX"/>
                                  </w:rPr>
                                  <w:t>Servicio Social</w:t>
                                </w:r>
                              </w:p>
                              <w:p w:rsidR="00EF4147" w:rsidRDefault="00EF4147" w:rsidP="00936ED1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 xml:space="preserve">Período: </w:t>
                                </w:r>
                                <w:r w:rsidR="0001712A"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A</w:t>
                                </w:r>
                                <w:r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gosto</w:t>
                                </w:r>
                                <w:r w:rsidR="0001712A"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-Diciembre 2019</w:t>
                                </w:r>
                              </w:p>
                              <w:p w:rsidR="00936ED1" w:rsidRDefault="00936ED1" w:rsidP="00936ED1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</w:pPr>
                                <w:r w:rsidRPr="00333A87"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Contenido</w:t>
                                </w:r>
                              </w:p>
                              <w:p w:rsidR="0001712A" w:rsidRPr="00333A87" w:rsidRDefault="0001712A" w:rsidP="00936ED1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06500" id="Grupo 35" o:spid="_x0000_s1034" style="position:absolute;margin-left:9.75pt;margin-top:12pt;width:342.95pt;height:340.9pt;z-index:251699200;mso-width-relative:margin;mso-height-relative:margin" coordsize="43714,43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">
                <v:shape id="Imagen 12" o:spid="_x0000_s1035" type="#_x0000_t75" style="position:absolute;top:86;width:19418;height:4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HrEnBAAAA2wAAAA8AAABkcnMvZG93bnJldi54bWxET01rwkAQvRf6H5YpeGs2RltKdA0iCqKH&#10;UpNLb0N2TILZ2ZBdk/Tfd4VCb/N4n7POJtOKgXrXWFYwj2IQxKXVDVcKivzw+gHCeWSNrWVS8EMO&#10;ss3z0xpTbUf+ouHiKxFC2KWooPa+S6V0ZU0GXWQ74sBdbW/QB9hXUvc4hnDTyiSO36XBhkNDjR3t&#10;aipvl7tR8MaL86feF6cBl4Ub57n8NuVVqdnLtF2B8DT5f/Gf+6jD/AQev4Q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HrEnBAAAA2wAAAA8AAAAAAAAAAAAAAAAAnwIA&#10;AGRycy9kb3ducmV2LnhtbFBLBQYAAAAABAAEAPcAAACNAwAAAAA=&#10;">
                  <v:imagedata r:id="rId14" o:title=""/>
                  <v:path arrowok="t"/>
                </v:shape>
                <v:group id="Grupo 11" o:spid="_x0000_s1036" style="position:absolute;left:517;width:43197;height:43294" coordorigin="" coordsize="48807,43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17" o:spid="_x0000_s1037" style="position:absolute;width:48807;height:4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KTsAA&#10;AADaAAAADwAAAGRycy9kb3ducmV2LnhtbERPTWsCMRC9C/0PYQq9iGYtImVrFFuQVvBgbb0Pm3ET&#10;upksm+m6/fdGKPQ0PN7nLNdDaFRPXfKRDcymBSjiKlrPtYGvz+3kCVQSZItNZDLwSwnWq7vREksb&#10;L/xB/VFqlUM4lWjAibSl1qlyFDBNY0ucuXPsAkqGXa1th5ccHhr9WBQLHdBzbnDY0quj6vv4Ewy8&#10;vHnfu4Nsgpx2+zgcxnF+HhvzcD9snkEJDfIv/nO/2zwfbq/crl5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XKTsAAAADaAAAADwAAAAAAAAAAAAAAAACYAgAAZHJzL2Rvd25y&#10;ZXYueG1sUEsFBgAAAAAEAAQA9QAAAIUDAAAAAA==&#10;" filled="f" strokecolor="#4f81bd [3204]" strokeweight="2pt"/>
                  <v:shape id="Cuadro de texto 2" o:spid="_x0000_s1038" type="#_x0000_t202" style="position:absolute;left:8029;top:18898;width:35864;height:19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01712A" w:rsidRDefault="00936ED1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1. Constancia del 70% de créditos aprobados</w:t>
                          </w:r>
                        </w:p>
                        <w:p w:rsidR="0001712A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2. Solicitud de Registro </w:t>
                          </w:r>
                        </w:p>
                        <w:p w:rsidR="00936ED1" w:rsidRPr="0001712A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3. Constancia de alta del </w:t>
                          </w:r>
                          <w:proofErr w:type="spellStart"/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Serv</w:t>
                          </w:r>
                          <w:proofErr w:type="spellEnd"/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. Médico</w:t>
                          </w:r>
                        </w:p>
                        <w:p w:rsidR="00936ED1" w:rsidRPr="0001712A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4</w:t>
                          </w:r>
                          <w:r w:rsidR="0058737D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. Carta </w:t>
                          </w: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de presentación</w:t>
                          </w:r>
                        </w:p>
                        <w:p w:rsidR="00936ED1" w:rsidRPr="0001712A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5</w:t>
                          </w:r>
                          <w:r w:rsidR="00936ED1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. Constancia de aceptación para S.S.</w:t>
                          </w:r>
                        </w:p>
                        <w:p w:rsidR="00936ED1" w:rsidRPr="0001712A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6</w:t>
                          </w:r>
                          <w:r w:rsidR="00936ED1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. P</w:t>
                          </w: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lan de trabajo</w:t>
                          </w:r>
                        </w:p>
                        <w:p w:rsidR="00936ED1" w:rsidRPr="0001712A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7</w:t>
                          </w:r>
                          <w:r w:rsidR="00936ED1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. Reportes de actividades.</w:t>
                          </w:r>
                        </w:p>
                        <w:p w:rsidR="004948A6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8</w:t>
                          </w:r>
                          <w:r w:rsidR="004948A6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. Bitácoras </w:t>
                          </w:r>
                        </w:p>
                        <w:p w:rsidR="000B418E" w:rsidRPr="0001712A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9. Evaluación de su Jefe inmediato sobre su desempeño</w:t>
                          </w:r>
                          <w:r w:rsidR="000B418E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10. </w:t>
                          </w:r>
                          <w:r w:rsidR="000B418E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Constancia de liberación del S.S.</w:t>
                          </w:r>
                        </w:p>
                        <w:p w:rsidR="00936ED1" w:rsidRPr="0001712A" w:rsidRDefault="0001712A" w:rsidP="00936ED1">
                          <w:pP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11.</w:t>
                          </w:r>
                          <w:r w:rsidR="00936ED1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Reporte crítico. Autoevaluación</w:t>
                          </w:r>
                        </w:p>
                        <w:p w:rsidR="00936ED1" w:rsidRPr="00724FC9" w:rsidRDefault="0001712A" w:rsidP="00936ED1">
                          <w:pPr>
                            <w:rPr>
                              <w:rFonts w:ascii="Gill Sans MT" w:hAnsi="Gill Sans MT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12.</w:t>
                          </w:r>
                          <w:r w:rsidR="00936ED1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 Evidencias </w:t>
                          </w:r>
                          <w:r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 xml:space="preserve">de las actividades realizadas en el </w:t>
                          </w:r>
                          <w:r w:rsidR="00936ED1" w:rsidRPr="0001712A">
                            <w:rPr>
                              <w:rFonts w:ascii="Gill Sans MT" w:hAnsi="Gill Sans MT"/>
                              <w:sz w:val="20"/>
                              <w:szCs w:val="20"/>
                              <w:lang w:val="es-MX"/>
                            </w:rPr>
                            <w:t>S.S. realizado</w:t>
                          </w:r>
                          <w:r w:rsidR="00936ED1" w:rsidRPr="00724FC9">
                            <w:rPr>
                              <w:rFonts w:ascii="Gill Sans MT" w:hAnsi="Gill Sans MT"/>
                              <w:lang w:val="es-MX"/>
                            </w:rPr>
                            <w:t>.</w:t>
                          </w:r>
                        </w:p>
                      </w:txbxContent>
                    </v:textbox>
                  </v:shape>
                  <v:shape id="Cuadro de texto 2" o:spid="_x0000_s1039" type="#_x0000_t202" style="position:absolute;left:9352;top:38590;width:28949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936ED1" w:rsidRPr="0097298F" w:rsidRDefault="00936ED1" w:rsidP="00936ED1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</w:pPr>
                          <w:r w:rsidRPr="0097298F"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  <w:t xml:space="preserve">Docente </w:t>
                          </w:r>
                        </w:p>
                        <w:p w:rsidR="00936ED1" w:rsidRPr="0097298F" w:rsidRDefault="0058737D" w:rsidP="00936ED1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</w:pPr>
                          <w:r w:rsidRPr="0097298F"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  <w:t xml:space="preserve"> Dra. </w:t>
                          </w:r>
                          <w:r w:rsidR="00936ED1" w:rsidRPr="0097298F"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  <w:t xml:space="preserve">María del </w:t>
                          </w:r>
                          <w:r w:rsidR="0001712A" w:rsidRPr="0097298F"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  <w:t>Pilar Anaya Avila</w:t>
                          </w:r>
                        </w:p>
                      </w:txbxContent>
                    </v:textbox>
                  </v:shape>
                  <v:shape id="Imagen 8" o:spid="_x0000_s1040" type="#_x0000_t75" style="position:absolute;left:17658;top:217;width:14924;height:10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g/i9AAAA2gAAAA8AAABkcnMvZG93bnJldi54bWxET8uKwjAU3QvzD+EK7jR1wAcdo8g4A8Wd&#10;VWZ9aa5tMbkJTabWvzcLweXhvDe7wRrRUxdaxwrmswwEceV0y7WCy/l3ugYRIrJG45gUPCjAbvsx&#10;2mCu3Z1P1JexFimEQ44Kmhh9LmWoGrIYZs4TJ+7qOosxwa6WusN7CrdGfmbZUlpsOTU06Om7oepW&#10;/lsFh/PP37E1hqtF731x6G+rorwoNRkP+y8QkYb4Fr/chVaQtqYr6QbI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LaD+L0AAADaAAAADwAAAAAAAAAAAAAAAACfAgAAZHJz&#10;L2Rvd25yZXYueG1sUEsFBgAAAAAEAAQA9wAAAIkDAAAAAA==&#10;">
                    <v:imagedata r:id="rId12" o:title=""/>
                    <v:path arrowok="t"/>
                  </v:shape>
                  <v:shape id="Cuadro de texto 2" o:spid="_x0000_s1041" type="#_x0000_t202" style="position:absolute;left:4526;top:9901;width:43200;height:4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936ED1" w:rsidRDefault="00936ED1" w:rsidP="00936ED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  <w:r w:rsidRPr="00551A6C"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  <w:t>Facultad de Ciencias y Técnicas de la Comunicación</w:t>
                          </w:r>
                        </w:p>
                        <w:p w:rsidR="00936ED1" w:rsidRPr="00551A6C" w:rsidRDefault="00936ED1" w:rsidP="00936ED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  <w:t xml:space="preserve">Sistema de </w:t>
                          </w:r>
                          <w:r w:rsidRPr="00740523">
                            <w:rPr>
                              <w:rFonts w:ascii="Gill Sans MT" w:hAnsi="Gill Sans MT"/>
                              <w:color w:val="FF0000"/>
                              <w:sz w:val="22"/>
                              <w:lang w:val="es-MX"/>
                            </w:rPr>
                            <w:t>Enseñanza Abierta</w:t>
                          </w:r>
                        </w:p>
                      </w:txbxContent>
                    </v:textbox>
                  </v:shape>
                  <v:shape id="Cuadro de texto 2" o:spid="_x0000_s1042" type="#_x0000_t202" style="position:absolute;left:2460;top:14078;width:45391;height:8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:rsidR="00936ED1" w:rsidRPr="003855BE" w:rsidRDefault="00936ED1" w:rsidP="00936ED1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lang w:val="es-MX"/>
                            </w:rPr>
                          </w:pPr>
                          <w:r w:rsidRPr="003855BE">
                            <w:rPr>
                              <w:rFonts w:ascii="Gill Sans MT" w:hAnsi="Gill Sans MT"/>
                              <w:b/>
                              <w:lang w:val="es-MX"/>
                            </w:rPr>
                            <w:t>Servicio Social</w:t>
                          </w:r>
                        </w:p>
                        <w:p w:rsidR="00EF4147" w:rsidRDefault="00EF4147" w:rsidP="00936ED1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 xml:space="preserve">Período: </w:t>
                          </w:r>
                          <w:r w:rsidR="0001712A"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A</w:t>
                          </w:r>
                          <w:r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gosto</w:t>
                          </w:r>
                          <w:r w:rsidR="0001712A"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-Diciembre 2019</w:t>
                          </w:r>
                        </w:p>
                        <w:p w:rsidR="00936ED1" w:rsidRDefault="00936ED1" w:rsidP="00936ED1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</w:pPr>
                          <w:r w:rsidRPr="00333A87"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Contenido</w:t>
                          </w:r>
                        </w:p>
                        <w:p w:rsidR="0001712A" w:rsidRPr="00333A87" w:rsidRDefault="0001712A" w:rsidP="00936ED1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C794C">
        <w:rPr>
          <w:noProof/>
          <w:lang w:val="es-MX" w:eastAsia="es-MX" w:bidi="ar-SA"/>
        </w:rPr>
        <w:t xml:space="preserve"> </w:t>
      </w:r>
      <w:r w:rsidR="00936ED1">
        <w:rPr>
          <w:noProof/>
          <w:lang w:val="es-MX" w:eastAsia="es-MX" w:bidi="ar-SA"/>
        </w:rPr>
        <w:t xml:space="preserve"> </w:t>
      </w:r>
    </w:p>
    <w:p w:rsidR="00CC794C" w:rsidRDefault="00151878">
      <w:pPr>
        <w:rPr>
          <w:noProof/>
          <w:lang w:val="es-MX" w:eastAsia="es-MX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15240</wp:posOffset>
            </wp:positionV>
            <wp:extent cx="1971675" cy="209753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9B278E">
      <w:pPr>
        <w:rPr>
          <w:noProof/>
          <w:lang w:val="es-MX" w:eastAsia="es-MX" w:bidi="ar-SA"/>
        </w:rPr>
      </w:pPr>
      <w:r w:rsidRPr="009B278E">
        <w:rPr>
          <w:noProof/>
          <w:lang w:val="es-MX" w:eastAsia="es-MX" w:bidi="ar-SA"/>
        </w:rPr>
        <w:drawing>
          <wp:anchor distT="0" distB="0" distL="114300" distR="114300" simplePos="0" relativeHeight="251709440" behindDoc="0" locked="0" layoutInCell="1" allowOverlap="1" wp14:anchorId="54BC40AA" wp14:editId="5509A8E0">
            <wp:simplePos x="0" y="0"/>
            <wp:positionH relativeFrom="column">
              <wp:posOffset>3483082</wp:posOffset>
            </wp:positionH>
            <wp:positionV relativeFrom="paragraph">
              <wp:posOffset>167604</wp:posOffset>
            </wp:positionV>
            <wp:extent cx="933450" cy="566338"/>
            <wp:effectExtent l="0" t="0" r="0" b="571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6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151878">
      <w:pPr>
        <w:rPr>
          <w:noProof/>
          <w:lang w:val="es-MX" w:eastAsia="es-MX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714560" behindDoc="1" locked="0" layoutInCell="1" allowOverlap="1" wp14:anchorId="581B1EB8" wp14:editId="237664BE">
            <wp:simplePos x="0" y="0"/>
            <wp:positionH relativeFrom="column">
              <wp:posOffset>4128135</wp:posOffset>
            </wp:positionH>
            <wp:positionV relativeFrom="paragraph">
              <wp:posOffset>170815</wp:posOffset>
            </wp:positionV>
            <wp:extent cx="1971675" cy="20955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78E"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CF070C6" wp14:editId="2F2366A0">
                <wp:simplePos x="0" y="0"/>
                <wp:positionH relativeFrom="column">
                  <wp:posOffset>1685925</wp:posOffset>
                </wp:positionH>
                <wp:positionV relativeFrom="paragraph">
                  <wp:posOffset>130175</wp:posOffset>
                </wp:positionV>
                <wp:extent cx="4354830" cy="4329430"/>
                <wp:effectExtent l="0" t="0" r="26670" b="13970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830" cy="4329430"/>
                          <a:chOff x="0" y="-9525"/>
                          <a:chExt cx="4296934" cy="4329430"/>
                        </a:xfrm>
                      </wpg:grpSpPr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9525"/>
                            <a:ext cx="1932811" cy="43148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upo 15"/>
                        <wpg:cNvGrpSpPr/>
                        <wpg:grpSpPr>
                          <a:xfrm>
                            <a:off x="34505" y="0"/>
                            <a:ext cx="4262429" cy="4319905"/>
                            <a:chOff x="-1" y="-1"/>
                            <a:chExt cx="4863970" cy="4320011"/>
                          </a:xfrm>
                        </wpg:grpSpPr>
                        <wps:wsp>
                          <wps:cNvPr id="20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-1" y="-1"/>
                              <a:ext cx="4863970" cy="4320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058" y="1911922"/>
                              <a:ext cx="3586349" cy="1381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2DE1" w:rsidRPr="00724FC9" w:rsidRDefault="00EB2DE1" w:rsidP="00EB2DE1">
                                <w:pPr>
                                  <w:rPr>
                                    <w:rFonts w:ascii="Gill Sans MT" w:hAnsi="Gill Sans MT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955423" y="50367"/>
                              <a:ext cx="1322472" cy="8867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036" y="908560"/>
                              <a:ext cx="4290717" cy="4535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2DE1" w:rsidRDefault="00EB2DE1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  <w:r w:rsidRPr="00551A6C"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  <w:t>Facultad de Ciencias y Técnicas de la Comunicación</w:t>
                                </w:r>
                              </w:p>
                              <w:p w:rsidR="00EB2DE1" w:rsidRPr="00551A6C" w:rsidRDefault="00EB2DE1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  <w:t>Sistema de Enseñanza Abierta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038" y="1314481"/>
                              <a:ext cx="4578450" cy="2532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2DE1" w:rsidRPr="00E57F21" w:rsidRDefault="00EB2DE1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  <w:lang w:val="es-MX"/>
                                  </w:rPr>
                                </w:pPr>
                                <w:r w:rsidRPr="00E57F21"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  <w:lang w:val="es-MX"/>
                                  </w:rPr>
                                  <w:t>Servicio Social</w:t>
                                </w:r>
                              </w:p>
                              <w:p w:rsidR="00CC7312" w:rsidRPr="00E57F21" w:rsidRDefault="00CC7312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  <w:r w:rsidRPr="00E57F21"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  <w:t xml:space="preserve">Realizado en: </w:t>
                                </w:r>
                              </w:p>
                              <w:p w:rsidR="00875CA7" w:rsidRDefault="00E57F21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</w:pPr>
                                <w:r w:rsidRPr="00E57F21"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Hotel Fiesta Americana</w:t>
                                </w:r>
                              </w:p>
                              <w:p w:rsidR="00EF4147" w:rsidRPr="00EF4147" w:rsidRDefault="00EF4147" w:rsidP="00EF4147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  <w:r w:rsidRPr="00EF4147"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  <w:t xml:space="preserve">Período: </w:t>
                                </w:r>
                                <w:r w:rsidRPr="00577EB1"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Agosto</w:t>
                                </w:r>
                                <w:r w:rsidR="0001712A"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-Diciembre 2019</w:t>
                                </w:r>
                              </w:p>
                              <w:p w:rsidR="00EF4147" w:rsidRDefault="003855BE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Foto</w:t>
                                </w:r>
                              </w:p>
                              <w:p w:rsidR="00EF4147" w:rsidRPr="00E57F21" w:rsidRDefault="00EF414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</w:pPr>
                              </w:p>
                              <w:p w:rsidR="00875CA7" w:rsidRDefault="00875CA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</w:p>
                              <w:p w:rsidR="00875CA7" w:rsidRDefault="00875CA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</w:p>
                              <w:p w:rsidR="00875CA7" w:rsidRDefault="00875CA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</w:p>
                              <w:p w:rsidR="00875CA7" w:rsidRDefault="00875CA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</w:p>
                              <w:p w:rsidR="00875CA7" w:rsidRDefault="00875CA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</w:p>
                              <w:p w:rsidR="00875CA7" w:rsidRDefault="00875CA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</w:p>
                              <w:p w:rsidR="00875CA7" w:rsidRPr="00E57F21" w:rsidRDefault="00E57F21" w:rsidP="00875CA7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  <w:lang w:val="es-MX"/>
                                  </w:rPr>
                                </w:pPr>
                                <w:r w:rsidRPr="00E57F21"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  <w:lang w:val="es-MX"/>
                                  </w:rPr>
                                  <w:t xml:space="preserve">Cecilia </w:t>
                                </w:r>
                                <w:proofErr w:type="spellStart"/>
                                <w:r w:rsidRPr="00E57F21"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  <w:lang w:val="es-MX"/>
                                  </w:rPr>
                                  <w:t>Cuatzo</w:t>
                                </w:r>
                                <w:proofErr w:type="spellEnd"/>
                                <w:r w:rsidRPr="00E57F21"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  <w:lang w:val="es-MX"/>
                                  </w:rPr>
                                  <w:t xml:space="preserve"> Medina</w:t>
                                </w:r>
                              </w:p>
                              <w:p w:rsidR="00875CA7" w:rsidRDefault="00875CA7" w:rsidP="00875CA7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  <w:t>Matrícula</w:t>
                                </w:r>
                                <w:r w:rsidR="00E57F21"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  <w:t xml:space="preserve">: </w:t>
                                </w:r>
                                <w:r w:rsidR="00E57F21" w:rsidRPr="00E57F21">
                                  <w:rPr>
                                    <w:rFonts w:ascii="Gill Sans MT" w:hAnsi="Gill Sans MT"/>
                                    <w:b/>
                                    <w:sz w:val="22"/>
                                    <w:lang w:val="es-MX"/>
                                  </w:rPr>
                                  <w:t>S11001784</w:t>
                                </w:r>
                              </w:p>
                              <w:p w:rsidR="00875CA7" w:rsidRDefault="00875CA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</w:p>
                              <w:p w:rsidR="00875CA7" w:rsidRPr="0079510D" w:rsidRDefault="00875CA7" w:rsidP="00EB2DE1">
                                <w:pPr>
                                  <w:jc w:val="center"/>
                                  <w:rPr>
                                    <w:rFonts w:ascii="Gill Sans MT" w:hAnsi="Gill Sans MT"/>
                                    <w:sz w:val="22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456" y="3908706"/>
                              <a:ext cx="3206693" cy="3966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2DE1" w:rsidRPr="0097298F" w:rsidRDefault="00EB2DE1" w:rsidP="00EB2DE1">
                                <w:pPr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</w:pPr>
                                <w:r w:rsidRPr="0097298F"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  <w:t xml:space="preserve">Docente </w:t>
                                </w:r>
                              </w:p>
                              <w:p w:rsidR="00EB2DE1" w:rsidRPr="0097298F" w:rsidRDefault="00E57F21" w:rsidP="00EB2DE1">
                                <w:pPr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</w:pPr>
                                <w:r w:rsidRPr="0097298F"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  <w:t xml:space="preserve">Dra. </w:t>
                                </w:r>
                                <w:r w:rsidR="00EB2DE1" w:rsidRPr="0097298F">
                                  <w:rPr>
                                    <w:rFonts w:ascii="Gill Sans MT" w:hAnsi="Gill Sans MT"/>
                                    <w:b/>
                                    <w:sz w:val="20"/>
                                    <w:lang w:val="es-MX"/>
                                  </w:rPr>
                                  <w:t>María del Pilar Anaya Ávila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" name="Rectángulo 31"/>
                        <wps:cNvSpPr/>
                        <wps:spPr>
                          <a:xfrm>
                            <a:off x="1716657" y="2053086"/>
                            <a:ext cx="1060450" cy="1198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CF070C6" id="Grupo 33" o:spid="_x0000_s1043" style="position:absolute;margin-left:132.75pt;margin-top:10.25pt;width:342.9pt;height:340.9pt;z-index:251694080;mso-width-relative:margin;mso-height-relative:margin" coordorigin=",-95" coordsize="42969,43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">
                <v:shape id="Imagen 29" o:spid="_x0000_s1044" type="#_x0000_t75" style="position:absolute;top:-95;width:19328;height:4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">
                  <v:imagedata r:id="rId16" o:title=""/>
                  <v:path arrowok="t"/>
                </v:shape>
                <v:group id="Grupo 15" o:spid="_x0000_s1045" style="position:absolute;left:345;width:42624;height:43199" coordorigin="" coordsize="48639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17" o:spid="_x0000_s1046" style="position:absolute;width:48639;height:4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" filled="f" strokecolor="#4f81bd [3204]" strokeweight="2pt"/>
                  <v:shape id="Cuadro de texto 2" o:spid="_x0000_s1047" type="#_x0000_t202" style="position:absolute;left:8030;top:19119;width:35864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:rsidR="00EB2DE1" w:rsidRPr="00724FC9" w:rsidRDefault="00EB2DE1" w:rsidP="00EB2DE1">
                          <w:pPr>
                            <w:rPr>
                              <w:rFonts w:ascii="Gill Sans MT" w:hAnsi="Gill Sans MT"/>
                              <w:lang w:val="es-MX"/>
                            </w:rPr>
                          </w:pPr>
                        </w:p>
                      </w:txbxContent>
                    </v:textbox>
                  </v:shape>
                  <v:shape id="Imagen 26" o:spid="_x0000_s1048" type="#_x0000_t75" style="position:absolute;left:19554;top:503;width:13224;height:8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">
                    <v:imagedata r:id="rId17" o:title=""/>
                    <v:path arrowok="t"/>
                  </v:shape>
                  <v:shape id="Cuadro de texto 2" o:spid="_x0000_s1049" type="#_x0000_t202" style="position:absolute;left:5020;top:9085;width:42907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:rsidR="00EB2DE1" w:rsidRDefault="00EB2DE1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  <w:r w:rsidRPr="00551A6C"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  <w:t>Facultad de Ciencias y Técnicas de la Comunicación</w:t>
                          </w:r>
                        </w:p>
                        <w:p w:rsidR="00EB2DE1" w:rsidRPr="00551A6C" w:rsidRDefault="00EB2DE1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  <w:t>Sistema de Enseñanza Abierta</w:t>
                          </w:r>
                        </w:p>
                      </w:txbxContent>
                    </v:textbox>
                  </v:shape>
                  <v:shape id="Cuadro de texto 2" o:spid="_x0000_s1050" type="#_x0000_t202" style="position:absolute;left:2460;top:13144;width:45784;height:2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EB2DE1" w:rsidRPr="00E57F21" w:rsidRDefault="00EB2DE1" w:rsidP="00EB2DE1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  <w:lang w:val="es-MX"/>
                            </w:rPr>
                          </w:pPr>
                          <w:r w:rsidRPr="00E57F21"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  <w:lang w:val="es-MX"/>
                            </w:rPr>
                            <w:t>Servicio Social</w:t>
                          </w:r>
                        </w:p>
                        <w:p w:rsidR="00CC7312" w:rsidRPr="00E57F21" w:rsidRDefault="00CC7312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  <w:r w:rsidRPr="00E57F21"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  <w:t xml:space="preserve">Realizado en: </w:t>
                          </w:r>
                        </w:p>
                        <w:p w:rsidR="00875CA7" w:rsidRDefault="00E57F21" w:rsidP="00EB2DE1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</w:pPr>
                          <w:r w:rsidRPr="00E57F21"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Hotel Fiesta Americana</w:t>
                          </w:r>
                        </w:p>
                        <w:p w:rsidR="00EF4147" w:rsidRPr="00EF4147" w:rsidRDefault="00EF4147" w:rsidP="00EF4147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  <w:r w:rsidRPr="00EF4147"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  <w:t xml:space="preserve">Período: </w:t>
                          </w:r>
                          <w:r w:rsidRPr="00577EB1"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Agosto</w:t>
                          </w:r>
                          <w:r w:rsidR="0001712A"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-Diciembre 2019</w:t>
                          </w:r>
                        </w:p>
                        <w:p w:rsidR="00EF4147" w:rsidRDefault="003855BE" w:rsidP="00EB2DE1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Foto</w:t>
                          </w:r>
                        </w:p>
                        <w:p w:rsidR="00EF4147" w:rsidRPr="00E57F21" w:rsidRDefault="00EF4147" w:rsidP="00EB2DE1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</w:pPr>
                        </w:p>
                        <w:p w:rsidR="00875CA7" w:rsidRDefault="00875CA7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</w:p>
                        <w:p w:rsidR="00875CA7" w:rsidRDefault="00875CA7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</w:p>
                        <w:p w:rsidR="00875CA7" w:rsidRDefault="00875CA7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</w:p>
                        <w:p w:rsidR="00875CA7" w:rsidRDefault="00875CA7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</w:p>
                        <w:p w:rsidR="00875CA7" w:rsidRDefault="00875CA7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</w:p>
                        <w:p w:rsidR="00875CA7" w:rsidRDefault="00875CA7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</w:p>
                        <w:p w:rsidR="00875CA7" w:rsidRPr="00E57F21" w:rsidRDefault="00E57F21" w:rsidP="00875CA7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  <w:lang w:val="es-MX"/>
                            </w:rPr>
                          </w:pPr>
                          <w:r w:rsidRPr="00E57F21"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  <w:lang w:val="es-MX"/>
                            </w:rPr>
                            <w:t xml:space="preserve">Cecilia </w:t>
                          </w:r>
                          <w:proofErr w:type="spellStart"/>
                          <w:r w:rsidRPr="00E57F21"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  <w:lang w:val="es-MX"/>
                            </w:rPr>
                            <w:t>Cuatzo</w:t>
                          </w:r>
                          <w:proofErr w:type="spellEnd"/>
                          <w:r w:rsidRPr="00E57F21"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  <w:lang w:val="es-MX"/>
                            </w:rPr>
                            <w:t xml:space="preserve"> Medina</w:t>
                          </w:r>
                        </w:p>
                        <w:p w:rsidR="00875CA7" w:rsidRDefault="00875CA7" w:rsidP="00875CA7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  <w:t>Matrícula</w:t>
                          </w:r>
                          <w:r w:rsidR="00E57F21"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  <w:t xml:space="preserve">: </w:t>
                          </w:r>
                          <w:r w:rsidR="00E57F21" w:rsidRPr="00E57F21">
                            <w:rPr>
                              <w:rFonts w:ascii="Gill Sans MT" w:hAnsi="Gill Sans MT"/>
                              <w:b/>
                              <w:sz w:val="22"/>
                              <w:lang w:val="es-MX"/>
                            </w:rPr>
                            <w:t>S11001784</w:t>
                          </w:r>
                        </w:p>
                        <w:p w:rsidR="00875CA7" w:rsidRDefault="00875CA7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</w:p>
                        <w:p w:rsidR="00875CA7" w:rsidRPr="0079510D" w:rsidRDefault="00875CA7" w:rsidP="00EB2DE1">
                          <w:pPr>
                            <w:jc w:val="center"/>
                            <w:rPr>
                              <w:rFonts w:ascii="Gill Sans MT" w:hAnsi="Gill Sans MT"/>
                              <w:sz w:val="22"/>
                              <w:lang w:val="es-MX"/>
                            </w:rPr>
                          </w:pPr>
                        </w:p>
                      </w:txbxContent>
                    </v:textbox>
                  </v:shape>
                  <v:shape id="Cuadro de texto 2" o:spid="_x0000_s1051" type="#_x0000_t202" style="position:absolute;left:6684;top:39087;width:32067;height: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:rsidR="00EB2DE1" w:rsidRPr="0097298F" w:rsidRDefault="00EB2DE1" w:rsidP="00EB2DE1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</w:pPr>
                          <w:r w:rsidRPr="0097298F"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  <w:t xml:space="preserve">Docente </w:t>
                          </w:r>
                        </w:p>
                        <w:p w:rsidR="00EB2DE1" w:rsidRPr="0097298F" w:rsidRDefault="00E57F21" w:rsidP="00EB2DE1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</w:pPr>
                          <w:r w:rsidRPr="0097298F"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  <w:t xml:space="preserve">Dra. </w:t>
                          </w:r>
                          <w:r w:rsidR="00EB2DE1" w:rsidRPr="0097298F">
                            <w:rPr>
                              <w:rFonts w:ascii="Gill Sans MT" w:hAnsi="Gill Sans MT"/>
                              <w:b/>
                              <w:sz w:val="20"/>
                              <w:lang w:val="es-MX"/>
                            </w:rPr>
                            <w:t>María del Pilar Anaya Ávila</w:t>
                          </w:r>
                        </w:p>
                      </w:txbxContent>
                    </v:textbox>
                  </v:shape>
                </v:group>
                <v:rect id="Rectángulo 31" o:spid="_x0000_s1052" style="position:absolute;left:17166;top:20530;width:10605;height:11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" fillcolor="white [3201]" strokecolor="#4f81bd [3204]" strokeweight="2pt"/>
              </v:group>
            </w:pict>
          </mc:Fallback>
        </mc:AlternateContent>
      </w: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  <w:bookmarkStart w:id="0" w:name="_GoBack"/>
      <w:bookmarkEnd w:id="0"/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9B278E">
      <w:pPr>
        <w:rPr>
          <w:noProof/>
          <w:lang w:val="es-MX" w:eastAsia="es-MX" w:bidi="ar-SA"/>
        </w:rPr>
      </w:pPr>
      <w:r w:rsidRPr="009B278E">
        <w:rPr>
          <w:noProof/>
          <w:lang w:val="es-MX" w:eastAsia="es-MX" w:bidi="ar-SA"/>
        </w:rPr>
        <w:drawing>
          <wp:anchor distT="0" distB="0" distL="114300" distR="114300" simplePos="0" relativeHeight="251711488" behindDoc="0" locked="0" layoutInCell="1" allowOverlap="1" wp14:anchorId="54BC40AA" wp14:editId="5509A8E0">
            <wp:simplePos x="0" y="0"/>
            <wp:positionH relativeFrom="column">
              <wp:posOffset>5073015</wp:posOffset>
            </wp:positionH>
            <wp:positionV relativeFrom="paragraph">
              <wp:posOffset>23495</wp:posOffset>
            </wp:positionV>
            <wp:extent cx="933450" cy="565785"/>
            <wp:effectExtent l="0" t="0" r="0" b="571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 w:rsidP="004B531A">
      <w:pPr>
        <w:jc w:val="both"/>
        <w:rPr>
          <w:noProof/>
          <w:lang w:val="es-MX" w:eastAsia="es-MX" w:bidi="ar-SA"/>
        </w:rPr>
      </w:pPr>
      <w:r>
        <w:rPr>
          <w:noProof/>
          <w:lang w:val="es-MX" w:eastAsia="es-MX" w:bidi="ar-SA"/>
        </w:rPr>
        <w:lastRenderedPageBreak/>
        <w:t>Les mando las carátulas de los CDs inserta una foto de Uds. por favor para la carátula.  La contraportada va adentro</w:t>
      </w:r>
      <w:r w:rsidR="008136DA">
        <w:rPr>
          <w:noProof/>
          <w:lang w:val="es-MX" w:eastAsia="es-MX" w:bidi="ar-SA"/>
        </w:rPr>
        <w:t xml:space="preserve"> del CD.  Cualqier duda </w:t>
      </w:r>
      <w:r w:rsidR="007E2122">
        <w:rPr>
          <w:noProof/>
          <w:lang w:val="es-MX" w:eastAsia="es-MX" w:bidi="ar-SA"/>
        </w:rPr>
        <w:t>estoy a sus órdenes.</w:t>
      </w:r>
    </w:p>
    <w:p w:rsidR="00CC794C" w:rsidRDefault="00CC794C" w:rsidP="00CC794C">
      <w:pPr>
        <w:rPr>
          <w:lang w:val="es-ES"/>
        </w:rPr>
      </w:pPr>
    </w:p>
    <w:p w:rsidR="00CC794C" w:rsidRDefault="00CC794C" w:rsidP="00CC794C">
      <w:pPr>
        <w:rPr>
          <w:lang w:val="es-ES"/>
        </w:rPr>
      </w:pPr>
    </w:p>
    <w:p w:rsidR="000D5A18" w:rsidRDefault="00CC794C" w:rsidP="004B531A">
      <w:pPr>
        <w:jc w:val="both"/>
        <w:rPr>
          <w:lang w:val="es-ES"/>
        </w:rPr>
      </w:pPr>
      <w:r>
        <w:rPr>
          <w:lang w:val="es-ES"/>
        </w:rPr>
        <w:t>Por favor</w:t>
      </w:r>
      <w:r w:rsidR="004B531A">
        <w:rPr>
          <w:lang w:val="es-ES"/>
        </w:rPr>
        <w:t>:</w:t>
      </w:r>
      <w:r>
        <w:rPr>
          <w:lang w:val="es-ES"/>
        </w:rPr>
        <w:t xml:space="preserve"> </w:t>
      </w:r>
      <w:r w:rsidR="004B531A">
        <w:rPr>
          <w:lang w:val="es-ES"/>
        </w:rPr>
        <w:t xml:space="preserve">Se </w:t>
      </w:r>
      <w:r>
        <w:rPr>
          <w:lang w:val="es-ES"/>
        </w:rPr>
        <w:t xml:space="preserve">tiene que </w:t>
      </w:r>
      <w:r w:rsidR="004B531A">
        <w:rPr>
          <w:lang w:val="es-ES"/>
        </w:rPr>
        <w:t>escanear</w:t>
      </w:r>
      <w:r>
        <w:rPr>
          <w:lang w:val="es-ES"/>
        </w:rPr>
        <w:t xml:space="preserve"> todos los documentos debidamente firmados y sellados y con la retroalimentación en cada uno de los reportes que les hace su jefe inmediato.  </w:t>
      </w:r>
      <w:r w:rsidR="000D5A18">
        <w:rPr>
          <w:lang w:val="es-ES"/>
        </w:rPr>
        <w:t>Hacen una carpeta general que titulan con su nombre completo y el período del SS. (</w:t>
      </w:r>
      <w:r w:rsidR="00270CE7">
        <w:rPr>
          <w:lang w:val="es-ES"/>
        </w:rPr>
        <w:t>Ver</w:t>
      </w:r>
      <w:r w:rsidR="000D5A18">
        <w:rPr>
          <w:lang w:val="es-ES"/>
        </w:rPr>
        <w:t xml:space="preserve"> ejemplo</w:t>
      </w:r>
      <w:r w:rsidR="00270CE7">
        <w:rPr>
          <w:lang w:val="es-ES"/>
        </w:rPr>
        <w:t>),</w:t>
      </w:r>
      <w:r w:rsidR="000D5A18">
        <w:rPr>
          <w:lang w:val="es-ES"/>
        </w:rPr>
        <w:t xml:space="preserve"> dentro de esa carpeta abren 12 subcarpetas en donde van a ir insertando los documentos que correspondan a cada subcarpeta.</w:t>
      </w:r>
    </w:p>
    <w:p w:rsidR="00270CE7" w:rsidRDefault="00270CE7" w:rsidP="00CC794C">
      <w:pPr>
        <w:rPr>
          <w:lang w:val="es-ES"/>
        </w:rPr>
      </w:pPr>
    </w:p>
    <w:p w:rsidR="00270CE7" w:rsidRDefault="00270CE7" w:rsidP="00CC794C">
      <w:pPr>
        <w:rPr>
          <w:lang w:val="es-ES"/>
        </w:rPr>
      </w:pPr>
    </w:p>
    <w:p w:rsidR="00270CE7" w:rsidRDefault="00270CE7" w:rsidP="00CC794C">
      <w:pPr>
        <w:rPr>
          <w:lang w:val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83820</wp:posOffset>
            </wp:positionV>
            <wp:extent cx="3672840" cy="2080260"/>
            <wp:effectExtent l="0" t="0" r="381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4" t="14584" r="10001" b="47500"/>
                    <a:stretch/>
                  </pic:blipFill>
                  <pic:spPr bwMode="auto">
                    <a:xfrm>
                      <a:off x="0" y="0"/>
                      <a:ext cx="367284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0CE7" w:rsidRDefault="00270CE7" w:rsidP="00CC794C">
      <w:pPr>
        <w:rPr>
          <w:lang w:val="es-ES"/>
        </w:rPr>
      </w:pPr>
    </w:p>
    <w:p w:rsidR="00270CE7" w:rsidRDefault="00270CE7" w:rsidP="00270CE7">
      <w:pPr>
        <w:rPr>
          <w:noProof/>
          <w:lang w:val="es-MX" w:eastAsia="es-MX" w:bidi="ar-SA"/>
        </w:rPr>
      </w:pPr>
      <w:r>
        <w:rPr>
          <w:noProof/>
          <w:lang w:val="es-MX" w:eastAsia="es-MX" w:bidi="ar-SA"/>
        </w:rPr>
        <w:t xml:space="preserve">                                </w:t>
      </w:r>
    </w:p>
    <w:p w:rsidR="00270CE7" w:rsidRDefault="00270CE7" w:rsidP="00270CE7">
      <w:pPr>
        <w:rPr>
          <w:noProof/>
          <w:lang w:val="es-MX" w:eastAsia="es-MX" w:bidi="ar-SA"/>
        </w:rPr>
      </w:pPr>
      <w:r>
        <w:rPr>
          <w:noProof/>
          <w:lang w:val="es-MX" w:eastAsia="es-MX" w:bidi="ar-SA"/>
        </w:rPr>
        <w:t xml:space="preserve">                                  </w:t>
      </w:r>
      <w:r>
        <w:rPr>
          <w:noProof/>
          <w:lang w:val="es-MX" w:eastAsia="es-MX" w:bidi="ar-SA"/>
        </w:rPr>
        <w:drawing>
          <wp:inline distT="0" distB="0" distL="0" distR="0" wp14:anchorId="4CE8B88B" wp14:editId="16FC7C39">
            <wp:extent cx="1150361" cy="1213485"/>
            <wp:effectExtent l="0" t="0" r="0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8111" t="29722" r="42333" b="55972"/>
                    <a:stretch/>
                  </pic:blipFill>
                  <pic:spPr bwMode="auto">
                    <a:xfrm>
                      <a:off x="0" y="0"/>
                      <a:ext cx="1182894" cy="124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CE7" w:rsidRDefault="00270CE7" w:rsidP="00270CE7">
      <w:pPr>
        <w:rPr>
          <w:lang w:val="es-ES"/>
        </w:rPr>
      </w:pPr>
      <w:r>
        <w:rPr>
          <w:noProof/>
          <w:lang w:val="es-MX" w:eastAsia="es-MX" w:bidi="ar-SA"/>
        </w:rPr>
        <w:t xml:space="preserve">                                             </w:t>
      </w:r>
      <w:r>
        <w:rPr>
          <w:lang w:val="es-ES"/>
        </w:rPr>
        <w:br w:type="textWrapping" w:clear="all"/>
      </w:r>
    </w:p>
    <w:p w:rsidR="00270CE7" w:rsidRDefault="00270CE7" w:rsidP="00CC794C">
      <w:pPr>
        <w:rPr>
          <w:lang w:val="es-ES"/>
        </w:rPr>
      </w:pPr>
      <w:r>
        <w:rPr>
          <w:lang w:val="es-ES"/>
        </w:rPr>
        <w:t xml:space="preserve">      </w:t>
      </w:r>
    </w:p>
    <w:p w:rsidR="00270CE7" w:rsidRDefault="00270CE7" w:rsidP="00CC794C">
      <w:pPr>
        <w:rPr>
          <w:lang w:val="es-ES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>
      <w:pPr>
        <w:rPr>
          <w:noProof/>
          <w:lang w:val="es-MX" w:eastAsia="es-MX" w:bidi="ar-SA"/>
        </w:rPr>
      </w:pPr>
    </w:p>
    <w:p w:rsidR="00CC794C" w:rsidRDefault="00CC794C" w:rsidP="00CC794C">
      <w:pPr>
        <w:jc w:val="right"/>
        <w:rPr>
          <w:noProof/>
          <w:lang w:val="es-MX" w:eastAsia="es-MX" w:bidi="ar-SA"/>
        </w:rPr>
      </w:pPr>
      <w:r>
        <w:rPr>
          <w:noProof/>
          <w:lang w:val="es-MX" w:eastAsia="es-MX" w:bidi="ar-SA"/>
        </w:rPr>
        <w:t xml:space="preserve">                                      </w:t>
      </w:r>
    </w:p>
    <w:p w:rsidR="00CC794C" w:rsidRDefault="00CC794C">
      <w:pPr>
        <w:rPr>
          <w:noProof/>
          <w:lang w:val="es-MX" w:eastAsia="es-MX" w:bidi="ar-SA"/>
        </w:rPr>
      </w:pPr>
    </w:p>
    <w:sectPr w:rsidR="00CC794C" w:rsidSect="009B278E">
      <w:footerReference w:type="default" r:id="rId20"/>
      <w:pgSz w:w="12240" w:h="15840" w:code="1"/>
      <w:pgMar w:top="720" w:right="720" w:bottom="720" w:left="720" w:header="720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D77" w:rsidRDefault="00D51D77" w:rsidP="006A2577">
      <w:r>
        <w:separator/>
      </w:r>
    </w:p>
  </w:endnote>
  <w:endnote w:type="continuationSeparator" w:id="0">
    <w:p w:rsidR="00D51D77" w:rsidRDefault="00D51D77" w:rsidP="006A2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577" w:rsidRPr="00CC7312" w:rsidRDefault="00827DE1">
    <w:pPr>
      <w:pStyle w:val="Piedepgina"/>
      <w:rPr>
        <w:rFonts w:ascii="Gill Sans MT" w:hAnsi="Gill Sans MT"/>
        <w:sz w:val="20"/>
        <w:lang w:val="es-MX"/>
      </w:rPr>
    </w:pPr>
    <w:r w:rsidRPr="00CC7312">
      <w:rPr>
        <w:rFonts w:ascii="Gill Sans MT" w:hAnsi="Gill Sans MT"/>
        <w:sz w:val="20"/>
        <w:lang w:val="es-MX"/>
      </w:rPr>
      <w:t xml:space="preserve">Créditos: </w:t>
    </w:r>
    <w:r w:rsidR="006A2577" w:rsidRPr="00CC7312">
      <w:rPr>
        <w:rFonts w:ascii="Gill Sans MT" w:hAnsi="Gill Sans MT"/>
        <w:sz w:val="20"/>
        <w:lang w:val="es-MX"/>
      </w:rPr>
      <w:t>Alfredo Reyes Gutiérrez S140016266 Facultad de Ciencias y Técnicas de la Comunicación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D77" w:rsidRDefault="00D51D77" w:rsidP="006A2577">
      <w:r>
        <w:separator/>
      </w:r>
    </w:p>
  </w:footnote>
  <w:footnote w:type="continuationSeparator" w:id="0">
    <w:p w:rsidR="00D51D77" w:rsidRDefault="00D51D77" w:rsidP="006A25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5774C"/>
    <w:multiLevelType w:val="hybridMultilevel"/>
    <w:tmpl w:val="D6D666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732"/>
    <w:rsid w:val="00011716"/>
    <w:rsid w:val="0001712A"/>
    <w:rsid w:val="00032BD3"/>
    <w:rsid w:val="000363AC"/>
    <w:rsid w:val="000A210C"/>
    <w:rsid w:val="000B418E"/>
    <w:rsid w:val="000D5A18"/>
    <w:rsid w:val="00145753"/>
    <w:rsid w:val="00146718"/>
    <w:rsid w:val="00151878"/>
    <w:rsid w:val="00154732"/>
    <w:rsid w:val="001865A1"/>
    <w:rsid w:val="00196011"/>
    <w:rsid w:val="001D6E0C"/>
    <w:rsid w:val="001F68CB"/>
    <w:rsid w:val="001F6B86"/>
    <w:rsid w:val="0025310D"/>
    <w:rsid w:val="002563F3"/>
    <w:rsid w:val="002624E2"/>
    <w:rsid w:val="00270CE7"/>
    <w:rsid w:val="002E742C"/>
    <w:rsid w:val="00333A87"/>
    <w:rsid w:val="003819C7"/>
    <w:rsid w:val="003855BE"/>
    <w:rsid w:val="003B5D62"/>
    <w:rsid w:val="00437142"/>
    <w:rsid w:val="004523BD"/>
    <w:rsid w:val="004948A6"/>
    <w:rsid w:val="004A0D54"/>
    <w:rsid w:val="004A27F5"/>
    <w:rsid w:val="004B531A"/>
    <w:rsid w:val="004F767A"/>
    <w:rsid w:val="005339CC"/>
    <w:rsid w:val="00551A6C"/>
    <w:rsid w:val="00577EB1"/>
    <w:rsid w:val="0058737D"/>
    <w:rsid w:val="005A04FB"/>
    <w:rsid w:val="005E04E3"/>
    <w:rsid w:val="00606524"/>
    <w:rsid w:val="00616EAA"/>
    <w:rsid w:val="00637F98"/>
    <w:rsid w:val="006739CB"/>
    <w:rsid w:val="006A2577"/>
    <w:rsid w:val="006D1066"/>
    <w:rsid w:val="00705BF5"/>
    <w:rsid w:val="007103E8"/>
    <w:rsid w:val="00717CB7"/>
    <w:rsid w:val="00724FC9"/>
    <w:rsid w:val="00740523"/>
    <w:rsid w:val="00764362"/>
    <w:rsid w:val="0079510D"/>
    <w:rsid w:val="007A2BBF"/>
    <w:rsid w:val="007E2122"/>
    <w:rsid w:val="008131EE"/>
    <w:rsid w:val="008136DA"/>
    <w:rsid w:val="00827DE1"/>
    <w:rsid w:val="008669F0"/>
    <w:rsid w:val="00875CA7"/>
    <w:rsid w:val="008769EA"/>
    <w:rsid w:val="008A7E2F"/>
    <w:rsid w:val="00907FA8"/>
    <w:rsid w:val="00936ED1"/>
    <w:rsid w:val="00964546"/>
    <w:rsid w:val="00967D3D"/>
    <w:rsid w:val="0097298F"/>
    <w:rsid w:val="009B278E"/>
    <w:rsid w:val="009D06B5"/>
    <w:rsid w:val="00A63E55"/>
    <w:rsid w:val="00AA32DD"/>
    <w:rsid w:val="00AE3F35"/>
    <w:rsid w:val="00AF1E25"/>
    <w:rsid w:val="00AF29CB"/>
    <w:rsid w:val="00B2057E"/>
    <w:rsid w:val="00B26A93"/>
    <w:rsid w:val="00B44A11"/>
    <w:rsid w:val="00B9455E"/>
    <w:rsid w:val="00BB11B4"/>
    <w:rsid w:val="00BB1882"/>
    <w:rsid w:val="00BC5358"/>
    <w:rsid w:val="00CC150D"/>
    <w:rsid w:val="00CC7312"/>
    <w:rsid w:val="00CC794C"/>
    <w:rsid w:val="00D51D77"/>
    <w:rsid w:val="00D87449"/>
    <w:rsid w:val="00DA59E6"/>
    <w:rsid w:val="00DB6DBB"/>
    <w:rsid w:val="00DE08F7"/>
    <w:rsid w:val="00DE5F96"/>
    <w:rsid w:val="00E21273"/>
    <w:rsid w:val="00E57F21"/>
    <w:rsid w:val="00E766A2"/>
    <w:rsid w:val="00EB2DE1"/>
    <w:rsid w:val="00EF4147"/>
    <w:rsid w:val="00EF6E32"/>
    <w:rsid w:val="00F30935"/>
    <w:rsid w:val="00FA3F6E"/>
    <w:rsid w:val="00FA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2C6ED70-21DE-423B-BA43-AE65C0A90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6011"/>
    <w:pPr>
      <w:ind w:left="720"/>
      <w:contextualSpacing/>
    </w:pPr>
    <w:rPr>
      <w:rFonts w:cs="Mangal"/>
      <w:szCs w:val="21"/>
    </w:rPr>
  </w:style>
  <w:style w:type="paragraph" w:styleId="Textodeglobo">
    <w:name w:val="Balloon Text"/>
    <w:basedOn w:val="Normal"/>
    <w:link w:val="TextodegloboCar"/>
    <w:semiHidden/>
    <w:unhideWhenUsed/>
    <w:rsid w:val="001865A1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865A1"/>
    <w:rPr>
      <w:rFonts w:ascii="Segoe UI" w:hAnsi="Segoe UI" w:cs="Mangal"/>
      <w:sz w:val="18"/>
      <w:szCs w:val="16"/>
      <w:lang w:eastAsia="es-ES" w:bidi="hi-IN"/>
    </w:rPr>
  </w:style>
  <w:style w:type="paragraph" w:styleId="Encabezado">
    <w:name w:val="header"/>
    <w:basedOn w:val="Normal"/>
    <w:link w:val="EncabezadoCar"/>
    <w:unhideWhenUsed/>
    <w:rsid w:val="006A2577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rsid w:val="006A2577"/>
    <w:rPr>
      <w:rFonts w:cs="Mangal"/>
      <w:sz w:val="24"/>
      <w:szCs w:val="21"/>
      <w:lang w:eastAsia="es-ES" w:bidi="hi-IN"/>
    </w:rPr>
  </w:style>
  <w:style w:type="paragraph" w:styleId="Piedepgina">
    <w:name w:val="footer"/>
    <w:basedOn w:val="Normal"/>
    <w:link w:val="PiedepginaCar"/>
    <w:unhideWhenUsed/>
    <w:rsid w:val="006A2577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rsid w:val="006A2577"/>
    <w:rPr>
      <w:rFonts w:cs="Mangal"/>
      <w:sz w:val="24"/>
      <w:szCs w:val="21"/>
      <w:lang w:eastAsia="es-E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E\AppData\Roaming\Microsoft\Plantillas\Portadas%20para%20CD%20(funciona%20con%20Avery%20582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11FB3-E04A-41DC-9676-FA67A091DC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29D87-A558-407B-815E-B892ADFB3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Portadas para CD (funciona con Avery 5824)</Template>
  <TotalTime>4</TotalTime>
  <Pages>1</Pages>
  <Words>148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CD Servicio Social Diseño</vt:lpstr>
      <vt:lpstr/>
    </vt:vector>
  </TitlesOfParts>
  <Manager/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 Servicio Social Diseño</dc:title>
  <dc:subject/>
  <dc:creator>Alfredo Reyes Gutierrez</dc:creator>
  <cp:keywords>CD Servicio Social</cp:keywords>
  <dc:description/>
  <cp:lastModifiedBy>pilar</cp:lastModifiedBy>
  <cp:revision>4</cp:revision>
  <cp:lastPrinted>2015-11-15T02:35:00Z</cp:lastPrinted>
  <dcterms:created xsi:type="dcterms:W3CDTF">2019-08-26T15:58:00Z</dcterms:created>
  <dcterms:modified xsi:type="dcterms:W3CDTF">2019-08-27T15:30:00Z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TC010130013082</vt:lpwstr>
  </property>
</Properties>
</file>