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122EAE" w14:textId="77777777" w:rsidR="00E97BDA" w:rsidRPr="00F959BA" w:rsidRDefault="00E97BDA" w:rsidP="00E97BDA">
      <w:pPr>
        <w:widowControl w:val="0"/>
        <w:autoSpaceDE w:val="0"/>
        <w:autoSpaceDN w:val="0"/>
        <w:adjustRightInd w:val="0"/>
        <w:spacing w:after="120"/>
        <w:contextualSpacing/>
        <w:jc w:val="center"/>
        <w:rPr>
          <w:rFonts w:cstheme="minorHAnsi"/>
          <w:b/>
          <w:bCs/>
          <w:color w:val="000000"/>
          <w:spacing w:val="20"/>
          <w:sz w:val="24"/>
          <w:szCs w:val="24"/>
          <w:lang w:val="es-ES"/>
        </w:rPr>
      </w:pPr>
    </w:p>
    <w:p w14:paraId="5D9589F3" w14:textId="77777777" w:rsidR="00E97BDA" w:rsidRPr="00F959BA" w:rsidRDefault="00E97BDA" w:rsidP="00E97BDA">
      <w:pPr>
        <w:widowControl w:val="0"/>
        <w:autoSpaceDE w:val="0"/>
        <w:autoSpaceDN w:val="0"/>
        <w:adjustRightInd w:val="0"/>
        <w:spacing w:after="120"/>
        <w:contextualSpacing/>
        <w:jc w:val="center"/>
        <w:rPr>
          <w:rFonts w:cstheme="minorHAnsi"/>
          <w:b/>
          <w:bCs/>
          <w:color w:val="000000"/>
          <w:spacing w:val="20"/>
          <w:sz w:val="24"/>
          <w:szCs w:val="24"/>
          <w:lang w:val="es-ES"/>
        </w:rPr>
      </w:pPr>
    </w:p>
    <w:p w14:paraId="59A98AD1" w14:textId="77777777" w:rsidR="00EB67A4" w:rsidRPr="00F959BA" w:rsidRDefault="00EB67A4" w:rsidP="00E97BDA">
      <w:pPr>
        <w:widowControl w:val="0"/>
        <w:autoSpaceDE w:val="0"/>
        <w:autoSpaceDN w:val="0"/>
        <w:adjustRightInd w:val="0"/>
        <w:spacing w:after="120"/>
        <w:contextualSpacing/>
        <w:jc w:val="center"/>
        <w:rPr>
          <w:rFonts w:cstheme="minorHAnsi"/>
          <w:b/>
          <w:bCs/>
          <w:color w:val="000000"/>
          <w:spacing w:val="20"/>
          <w:sz w:val="24"/>
          <w:szCs w:val="24"/>
          <w:lang w:val="es-ES"/>
        </w:rPr>
      </w:pPr>
      <w:r w:rsidRPr="00F959BA">
        <w:rPr>
          <w:rFonts w:cstheme="minorHAnsi"/>
          <w:b/>
          <w:bCs/>
          <w:color w:val="000000"/>
          <w:spacing w:val="20"/>
          <w:sz w:val="24"/>
          <w:szCs w:val="24"/>
          <w:lang w:val="es-ES"/>
        </w:rPr>
        <w:t>Maestría en Estudios de Género</w:t>
      </w:r>
    </w:p>
    <w:p w14:paraId="52175990" w14:textId="6D6056B6" w:rsidR="00EB67A4" w:rsidRPr="00F959BA" w:rsidRDefault="002B0A09" w:rsidP="00E97BDA">
      <w:pPr>
        <w:widowControl w:val="0"/>
        <w:autoSpaceDE w:val="0"/>
        <w:autoSpaceDN w:val="0"/>
        <w:adjustRightInd w:val="0"/>
        <w:spacing w:after="120"/>
        <w:jc w:val="center"/>
        <w:rPr>
          <w:rFonts w:cstheme="minorHAnsi"/>
          <w:color w:val="000000"/>
          <w:sz w:val="24"/>
          <w:szCs w:val="24"/>
          <w:lang w:val="es-ES"/>
        </w:rPr>
      </w:pPr>
      <w:r w:rsidRPr="00F959BA">
        <w:rPr>
          <w:rFonts w:cstheme="minorHAnsi"/>
          <w:color w:val="000000"/>
          <w:sz w:val="24"/>
          <w:szCs w:val="24"/>
          <w:lang w:val="es-ES"/>
        </w:rPr>
        <w:t xml:space="preserve">Guía para la </w:t>
      </w:r>
      <w:r w:rsidR="00F959BA" w:rsidRPr="00F959BA">
        <w:rPr>
          <w:rFonts w:cstheme="minorHAnsi"/>
          <w:color w:val="000000"/>
          <w:sz w:val="24"/>
          <w:szCs w:val="24"/>
          <w:lang w:val="es-ES"/>
        </w:rPr>
        <w:t>c</w:t>
      </w:r>
      <w:r w:rsidR="00EB67A4" w:rsidRPr="00F959BA">
        <w:rPr>
          <w:rFonts w:cstheme="minorHAnsi"/>
          <w:color w:val="000000"/>
          <w:sz w:val="24"/>
          <w:szCs w:val="24"/>
          <w:lang w:val="es-ES"/>
        </w:rPr>
        <w:t xml:space="preserve">arta de </w:t>
      </w:r>
      <w:r w:rsidRPr="00F959BA">
        <w:rPr>
          <w:rFonts w:cstheme="minorHAnsi"/>
          <w:color w:val="000000"/>
          <w:sz w:val="24"/>
          <w:szCs w:val="24"/>
          <w:lang w:val="es-ES"/>
        </w:rPr>
        <w:t xml:space="preserve">exposición de motivos </w:t>
      </w:r>
    </w:p>
    <w:p w14:paraId="64D3B909" w14:textId="77777777" w:rsidR="00EB67A4" w:rsidRPr="00F959BA" w:rsidRDefault="00EB67A4" w:rsidP="00954364">
      <w:pPr>
        <w:widowControl w:val="0"/>
        <w:autoSpaceDE w:val="0"/>
        <w:autoSpaceDN w:val="0"/>
        <w:adjustRightInd w:val="0"/>
        <w:spacing w:after="120"/>
        <w:rPr>
          <w:rFonts w:cstheme="minorHAnsi"/>
          <w:color w:val="000000"/>
          <w:sz w:val="24"/>
          <w:szCs w:val="24"/>
          <w:lang w:val="es-ES"/>
        </w:rPr>
      </w:pPr>
    </w:p>
    <w:p w14:paraId="2D371F7C" w14:textId="77777777" w:rsidR="00381241" w:rsidRPr="00F959BA" w:rsidRDefault="00381241" w:rsidP="00F959BA">
      <w:pPr>
        <w:widowControl w:val="0"/>
        <w:autoSpaceDE w:val="0"/>
        <w:autoSpaceDN w:val="0"/>
        <w:adjustRightInd w:val="0"/>
        <w:spacing w:after="120"/>
        <w:rPr>
          <w:rFonts w:cstheme="minorHAnsi"/>
          <w:color w:val="000000"/>
          <w:sz w:val="24"/>
          <w:szCs w:val="24"/>
          <w:lang w:val="es-ES"/>
        </w:rPr>
      </w:pPr>
    </w:p>
    <w:p w14:paraId="614E0381" w14:textId="23EB6C58" w:rsidR="001D29D4" w:rsidRPr="00F959BA" w:rsidRDefault="00E97BDA" w:rsidP="00F959BA">
      <w:pPr>
        <w:pStyle w:val="Prrafodelista"/>
        <w:widowControl w:val="0"/>
        <w:numPr>
          <w:ilvl w:val="0"/>
          <w:numId w:val="5"/>
        </w:numPr>
        <w:autoSpaceDE w:val="0"/>
        <w:autoSpaceDN w:val="0"/>
        <w:adjustRightInd w:val="0"/>
        <w:spacing w:after="120" w:line="480" w:lineRule="auto"/>
        <w:jc w:val="both"/>
        <w:rPr>
          <w:rFonts w:cstheme="minorHAnsi"/>
          <w:color w:val="000000"/>
          <w:sz w:val="24"/>
          <w:szCs w:val="24"/>
          <w:lang w:val="es-ES"/>
        </w:rPr>
      </w:pPr>
      <w:r w:rsidRPr="00F959BA">
        <w:rPr>
          <w:rFonts w:cstheme="minorHAnsi"/>
          <w:color w:val="000000"/>
          <w:sz w:val="24"/>
          <w:szCs w:val="24"/>
          <w:lang w:val="es-ES"/>
        </w:rPr>
        <w:t>Argumente los motivos por los que desea ingresar  a esta Maestría</w:t>
      </w:r>
      <w:r w:rsidR="00F959BA" w:rsidRPr="00F959BA">
        <w:rPr>
          <w:rFonts w:cstheme="minorHAnsi"/>
          <w:color w:val="000000"/>
          <w:sz w:val="24"/>
          <w:szCs w:val="24"/>
          <w:lang w:val="es-ES"/>
        </w:rPr>
        <w:t>.</w:t>
      </w:r>
    </w:p>
    <w:p w14:paraId="40559EED" w14:textId="19A838EC" w:rsidR="00E97BDA" w:rsidRPr="00F959BA" w:rsidRDefault="00E97BDA" w:rsidP="00F959BA">
      <w:pPr>
        <w:pStyle w:val="Prrafodelista"/>
        <w:widowControl w:val="0"/>
        <w:numPr>
          <w:ilvl w:val="0"/>
          <w:numId w:val="5"/>
        </w:numPr>
        <w:autoSpaceDE w:val="0"/>
        <w:autoSpaceDN w:val="0"/>
        <w:adjustRightInd w:val="0"/>
        <w:spacing w:after="120" w:line="480" w:lineRule="auto"/>
        <w:jc w:val="both"/>
        <w:rPr>
          <w:rFonts w:cstheme="minorHAnsi"/>
          <w:color w:val="000000"/>
          <w:sz w:val="24"/>
          <w:szCs w:val="24"/>
          <w:lang w:val="es-ES"/>
        </w:rPr>
      </w:pPr>
      <w:r w:rsidRPr="00F959BA">
        <w:rPr>
          <w:rFonts w:cstheme="minorHAnsi"/>
          <w:color w:val="000000"/>
          <w:sz w:val="24"/>
          <w:szCs w:val="24"/>
          <w:lang w:val="es-ES"/>
        </w:rPr>
        <w:t>Informe cuál ha sido su trayectoria profesional y lo que aportará este Posgrado a la misma</w:t>
      </w:r>
      <w:r w:rsidR="00F959BA" w:rsidRPr="00F959BA">
        <w:rPr>
          <w:rFonts w:cstheme="minorHAnsi"/>
          <w:color w:val="000000"/>
          <w:sz w:val="24"/>
          <w:szCs w:val="24"/>
          <w:lang w:val="es-ES"/>
        </w:rPr>
        <w:t>.</w:t>
      </w:r>
      <w:bookmarkStart w:id="0" w:name="_GoBack"/>
      <w:bookmarkEnd w:id="0"/>
    </w:p>
    <w:p w14:paraId="188E439D" w14:textId="77777777" w:rsidR="00F959BA" w:rsidRPr="00F959BA" w:rsidRDefault="00E97BDA" w:rsidP="00F959BA">
      <w:pPr>
        <w:pStyle w:val="Prrafodelista"/>
        <w:widowControl w:val="0"/>
        <w:numPr>
          <w:ilvl w:val="0"/>
          <w:numId w:val="5"/>
        </w:numPr>
        <w:autoSpaceDE w:val="0"/>
        <w:autoSpaceDN w:val="0"/>
        <w:adjustRightInd w:val="0"/>
        <w:spacing w:after="120" w:line="480" w:lineRule="auto"/>
        <w:jc w:val="both"/>
        <w:rPr>
          <w:rFonts w:cstheme="minorHAnsi"/>
          <w:sz w:val="24"/>
          <w:szCs w:val="24"/>
        </w:rPr>
      </w:pPr>
      <w:r w:rsidRPr="00F959BA">
        <w:rPr>
          <w:rFonts w:cstheme="minorHAnsi"/>
          <w:color w:val="000000"/>
          <w:sz w:val="24"/>
          <w:szCs w:val="24"/>
          <w:lang w:val="es-ES"/>
        </w:rPr>
        <w:t>Informe los motivos por los que ha seleccionado una de las Líneas de Generación y Aplicación del Conocimiento que ofrece la Maestría (revisar las LGAC en la página</w:t>
      </w:r>
      <w:r w:rsidR="00F959BA" w:rsidRPr="00F959BA">
        <w:rPr>
          <w:rFonts w:cstheme="minorHAnsi"/>
          <w:color w:val="000000"/>
          <w:sz w:val="24"/>
          <w:szCs w:val="24"/>
          <w:lang w:val="es-ES"/>
        </w:rPr>
        <w:t xml:space="preserve"> web</w:t>
      </w:r>
      <w:r w:rsidRPr="00F959BA">
        <w:rPr>
          <w:rFonts w:cstheme="minorHAnsi"/>
          <w:color w:val="000000"/>
          <w:sz w:val="24"/>
          <w:szCs w:val="24"/>
          <w:lang w:val="es-ES"/>
        </w:rPr>
        <w:t xml:space="preserve"> de la Maestría)</w:t>
      </w:r>
      <w:r w:rsidR="00381241" w:rsidRPr="00F959BA">
        <w:rPr>
          <w:rFonts w:cstheme="minorHAnsi"/>
          <w:color w:val="000000"/>
          <w:sz w:val="24"/>
          <w:szCs w:val="24"/>
          <w:lang w:val="es-ES"/>
        </w:rPr>
        <w:t>.</w:t>
      </w:r>
    </w:p>
    <w:p w14:paraId="4722DFBE" w14:textId="373FE3FE" w:rsidR="000A3395" w:rsidRPr="00F959BA" w:rsidRDefault="00F959BA" w:rsidP="00F959BA">
      <w:pPr>
        <w:pStyle w:val="Prrafodelista"/>
        <w:widowControl w:val="0"/>
        <w:numPr>
          <w:ilvl w:val="0"/>
          <w:numId w:val="5"/>
        </w:numPr>
        <w:autoSpaceDE w:val="0"/>
        <w:autoSpaceDN w:val="0"/>
        <w:adjustRightInd w:val="0"/>
        <w:spacing w:after="120" w:line="480" w:lineRule="auto"/>
        <w:jc w:val="both"/>
        <w:rPr>
          <w:rFonts w:cstheme="minorHAnsi"/>
          <w:sz w:val="24"/>
          <w:szCs w:val="24"/>
        </w:rPr>
      </w:pPr>
      <w:r w:rsidRPr="00F959BA">
        <w:rPr>
          <w:rFonts w:cstheme="minorHAnsi"/>
          <w:sz w:val="24"/>
          <w:szCs w:val="24"/>
        </w:rPr>
        <w:t xml:space="preserve">Indique el impacto futuro en su trayectoria profesional después de haber cursar la maestría. </w:t>
      </w:r>
    </w:p>
    <w:sectPr w:rsidR="000A3395" w:rsidRPr="00F959BA" w:rsidSect="004A2215">
      <w:headerReference w:type="default" r:id="rId8"/>
      <w:footerReference w:type="default" r:id="rId9"/>
      <w:headerReference w:type="first" r:id="rId10"/>
      <w:pgSz w:w="12240" w:h="15840" w:code="1"/>
      <w:pgMar w:top="1134" w:right="1701" w:bottom="1276" w:left="2495" w:header="709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C7E117" w14:textId="77777777" w:rsidR="0018381D" w:rsidRDefault="0018381D" w:rsidP="0045235A">
      <w:pPr>
        <w:spacing w:after="0" w:line="240" w:lineRule="auto"/>
      </w:pPr>
      <w:r>
        <w:separator/>
      </w:r>
    </w:p>
  </w:endnote>
  <w:endnote w:type="continuationSeparator" w:id="0">
    <w:p w14:paraId="48BC3BB1" w14:textId="77777777" w:rsidR="0018381D" w:rsidRDefault="0018381D" w:rsidP="00452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9Car"/>
      </w:rPr>
      <w:alias w:val="Nombre de Dirección "/>
      <w:tag w:val="Nombre de Dirección "/>
      <w:id w:val="33169797"/>
    </w:sdtPr>
    <w:sdtEndPr>
      <w:rPr>
        <w:rStyle w:val="Fuentedeprrafopredeter"/>
        <w:rFonts w:asciiTheme="minorHAnsi" w:hAnsiTheme="minorHAnsi"/>
        <w:b w:val="0"/>
        <w:sz w:val="22"/>
        <w:szCs w:val="18"/>
      </w:rPr>
    </w:sdtEndPr>
    <w:sdtContent>
      <w:p w14:paraId="719E0793" w14:textId="77777777" w:rsidR="001D29D4" w:rsidRPr="00280E9F" w:rsidRDefault="001D29D4" w:rsidP="00280E9F">
        <w:pPr>
          <w:pStyle w:val="Piedepgina"/>
          <w:spacing w:line="180" w:lineRule="exact"/>
          <w:jc w:val="right"/>
          <w:rPr>
            <w:sz w:val="18"/>
            <w:szCs w:val="18"/>
          </w:rPr>
        </w:pPr>
        <w:r>
          <w:rPr>
            <w:rStyle w:val="9Car"/>
          </w:rPr>
          <w:t>Centro de Estudios de Género</w:t>
        </w:r>
      </w:p>
    </w:sdtContent>
  </w:sdt>
  <w:p w14:paraId="56957D8C" w14:textId="77777777" w:rsidR="001D29D4" w:rsidRDefault="0018381D">
    <w:pPr>
      <w:pStyle w:val="Piedepgina"/>
      <w:jc w:val="right"/>
    </w:pPr>
    <w:sdt>
      <w:sdtPr>
        <w:id w:val="33169799"/>
        <w:docPartObj>
          <w:docPartGallery w:val="Page Numbers (Bottom of Page)"/>
          <w:docPartUnique/>
        </w:docPartObj>
      </w:sdtPr>
      <w:sdtEndPr/>
      <w:sdtContent>
        <w:sdt>
          <w:sdtPr>
            <w:id w:val="33169800"/>
            <w:docPartObj>
              <w:docPartGallery w:val="Page Numbers (Top of Page)"/>
              <w:docPartUnique/>
            </w:docPartObj>
          </w:sdtPr>
          <w:sdtEndPr/>
          <w:sdtContent>
            <w:r w:rsidR="001D29D4" w:rsidRPr="00077273">
              <w:rPr>
                <w:rFonts w:ascii="Gill Sans MT" w:hAnsi="Gill Sans MT"/>
                <w:sz w:val="14"/>
                <w:szCs w:val="14"/>
              </w:rPr>
              <w:t xml:space="preserve">Página </w:t>
            </w:r>
            <w:r w:rsidR="001D29D4" w:rsidRPr="00077273">
              <w:rPr>
                <w:rFonts w:ascii="Gill Sans MT" w:hAnsi="Gill Sans MT"/>
                <w:b/>
                <w:sz w:val="14"/>
                <w:szCs w:val="14"/>
              </w:rPr>
              <w:fldChar w:fldCharType="begin"/>
            </w:r>
            <w:r w:rsidR="001D29D4" w:rsidRPr="00077273">
              <w:rPr>
                <w:rFonts w:ascii="Gill Sans MT" w:hAnsi="Gill Sans MT"/>
                <w:b/>
                <w:sz w:val="14"/>
                <w:szCs w:val="14"/>
              </w:rPr>
              <w:instrText>PAGE</w:instrText>
            </w:r>
            <w:r w:rsidR="001D29D4" w:rsidRPr="00077273">
              <w:rPr>
                <w:rFonts w:ascii="Gill Sans MT" w:hAnsi="Gill Sans MT"/>
                <w:b/>
                <w:sz w:val="14"/>
                <w:szCs w:val="14"/>
              </w:rPr>
              <w:fldChar w:fldCharType="separate"/>
            </w:r>
            <w:r w:rsidR="001D29D4">
              <w:rPr>
                <w:rFonts w:ascii="Gill Sans MT" w:hAnsi="Gill Sans MT"/>
                <w:b/>
                <w:noProof/>
                <w:sz w:val="14"/>
                <w:szCs w:val="14"/>
              </w:rPr>
              <w:t>2</w:t>
            </w:r>
            <w:r w:rsidR="001D29D4" w:rsidRPr="00077273">
              <w:rPr>
                <w:rFonts w:ascii="Gill Sans MT" w:hAnsi="Gill Sans MT"/>
                <w:b/>
                <w:sz w:val="14"/>
                <w:szCs w:val="14"/>
              </w:rPr>
              <w:fldChar w:fldCharType="end"/>
            </w:r>
            <w:r w:rsidR="001D29D4" w:rsidRPr="00077273">
              <w:rPr>
                <w:rFonts w:ascii="Gill Sans MT" w:hAnsi="Gill Sans MT"/>
                <w:sz w:val="14"/>
                <w:szCs w:val="14"/>
              </w:rPr>
              <w:t xml:space="preserve"> de </w:t>
            </w:r>
            <w:r w:rsidR="001D29D4" w:rsidRPr="00077273">
              <w:rPr>
                <w:rFonts w:ascii="Gill Sans MT" w:hAnsi="Gill Sans MT"/>
                <w:b/>
                <w:sz w:val="14"/>
                <w:szCs w:val="14"/>
              </w:rPr>
              <w:fldChar w:fldCharType="begin"/>
            </w:r>
            <w:r w:rsidR="001D29D4" w:rsidRPr="00077273">
              <w:rPr>
                <w:rFonts w:ascii="Gill Sans MT" w:hAnsi="Gill Sans MT"/>
                <w:b/>
                <w:sz w:val="14"/>
                <w:szCs w:val="14"/>
              </w:rPr>
              <w:instrText>NUMPAGES</w:instrText>
            </w:r>
            <w:r w:rsidR="001D29D4" w:rsidRPr="00077273">
              <w:rPr>
                <w:rFonts w:ascii="Gill Sans MT" w:hAnsi="Gill Sans MT"/>
                <w:b/>
                <w:sz w:val="14"/>
                <w:szCs w:val="14"/>
              </w:rPr>
              <w:fldChar w:fldCharType="separate"/>
            </w:r>
            <w:r w:rsidR="00847527">
              <w:rPr>
                <w:rFonts w:ascii="Gill Sans MT" w:hAnsi="Gill Sans MT"/>
                <w:b/>
                <w:noProof/>
                <w:sz w:val="14"/>
                <w:szCs w:val="14"/>
              </w:rPr>
              <w:t>1</w:t>
            </w:r>
            <w:r w:rsidR="001D29D4" w:rsidRPr="00077273">
              <w:rPr>
                <w:rFonts w:ascii="Gill Sans MT" w:hAnsi="Gill Sans MT"/>
                <w:b/>
                <w:sz w:val="14"/>
                <w:szCs w:val="14"/>
              </w:rPr>
              <w:fldChar w:fldCharType="end"/>
            </w:r>
          </w:sdtContent>
        </w:sdt>
      </w:sdtContent>
    </w:sdt>
  </w:p>
  <w:p w14:paraId="3FFE5A79" w14:textId="77777777" w:rsidR="001D29D4" w:rsidRPr="00077273" w:rsidRDefault="001D29D4" w:rsidP="00077273">
    <w:pPr>
      <w:pStyle w:val="Piedepgina"/>
      <w:spacing w:line="180" w:lineRule="exac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59323" w14:textId="77777777" w:rsidR="0018381D" w:rsidRDefault="0018381D" w:rsidP="0045235A">
      <w:pPr>
        <w:spacing w:after="0" w:line="240" w:lineRule="auto"/>
      </w:pPr>
      <w:r>
        <w:separator/>
      </w:r>
    </w:p>
  </w:footnote>
  <w:footnote w:type="continuationSeparator" w:id="0">
    <w:p w14:paraId="35E5DF1B" w14:textId="77777777" w:rsidR="0018381D" w:rsidRDefault="0018381D" w:rsidP="004523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8AC7D9" w14:textId="77777777" w:rsidR="001D29D4" w:rsidRDefault="001D29D4" w:rsidP="00146F0B">
    <w:pPr>
      <w:pStyle w:val="Encabezado"/>
      <w:spacing w:line="142" w:lineRule="exact"/>
      <w:jc w:val="right"/>
      <w:rPr>
        <w:rStyle w:val="DireccinCar"/>
      </w:rPr>
    </w:pPr>
    <w:r>
      <w:rPr>
        <w:rFonts w:ascii="Gill Sans MT" w:hAnsi="Gill Sans MT"/>
        <w:b/>
        <w:noProof/>
        <w:sz w:val="16"/>
      </w:rPr>
      <w:drawing>
        <wp:anchor distT="0" distB="0" distL="114300" distR="114300" simplePos="0" relativeHeight="251667456" behindDoc="0" locked="0" layoutInCell="1" allowOverlap="1" wp14:anchorId="12EB1A7E" wp14:editId="6063FF4E">
          <wp:simplePos x="0" y="0"/>
          <wp:positionH relativeFrom="column">
            <wp:posOffset>4352290</wp:posOffset>
          </wp:positionH>
          <wp:positionV relativeFrom="paragraph">
            <wp:posOffset>-139700</wp:posOffset>
          </wp:positionV>
          <wp:extent cx="1501140" cy="1280160"/>
          <wp:effectExtent l="19050" t="0" r="3810" b="0"/>
          <wp:wrapThrough wrapText="bothSides">
            <wp:wrapPolygon edited="0">
              <wp:start x="-274" y="0"/>
              <wp:lineTo x="-274" y="21214"/>
              <wp:lineTo x="21655" y="21214"/>
              <wp:lineTo x="21655" y="0"/>
              <wp:lineTo x="-274" y="0"/>
            </wp:wrapPolygon>
          </wp:wrapThrough>
          <wp:docPr id="8" name="2 Imagen" descr="logosímbolo_color_grand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ímbolo_color_grand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1140" cy="1280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Gill Sans MT" w:hAnsi="Gill Sans MT"/>
        <w:b/>
        <w:noProof/>
        <w:sz w:val="16"/>
      </w:rPr>
      <mc:AlternateContent>
        <mc:Choice Requires="wps">
          <w:drawing>
            <wp:anchor distT="0" distB="0" distL="114300" distR="114300" simplePos="0" relativeHeight="251666432" behindDoc="0" locked="1" layoutInCell="1" allowOverlap="0" wp14:anchorId="774641A1" wp14:editId="5D50A5B6">
              <wp:simplePos x="0" y="0"/>
              <wp:positionH relativeFrom="column">
                <wp:posOffset>-1573530</wp:posOffset>
              </wp:positionH>
              <wp:positionV relativeFrom="paragraph">
                <wp:posOffset>-591820</wp:posOffset>
              </wp:positionV>
              <wp:extent cx="1433830" cy="10095230"/>
              <wp:effectExtent l="0" t="0" r="13970" b="20320"/>
              <wp:wrapSquare wrapText="bothSides"/>
              <wp:docPr id="7" name="Text Box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433830" cy="100952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Datos2Car"/>
                            </w:rPr>
                            <w:alias w:val="Datos "/>
                            <w:tag w:val="Datos "/>
                            <w:id w:val="-1117905618"/>
                          </w:sdtPr>
                          <w:sdtEndPr>
                            <w:rPr>
                              <w:rStyle w:val="Fuentedeprrafopredeter"/>
                              <w:rFonts w:asciiTheme="minorHAnsi" w:hAnsiTheme="minorHAnsi"/>
                              <w:sz w:val="22"/>
                              <w:szCs w:val="14"/>
                            </w:rPr>
                          </w:sdtEndPr>
                          <w:sdtContent>
                            <w:p w14:paraId="4F1196F5" w14:textId="77777777" w:rsidR="001D29D4" w:rsidRPr="00F62F60" w:rsidRDefault="001D29D4" w:rsidP="00146F0B">
                              <w:pPr>
                                <w:spacing w:after="0" w:line="160" w:lineRule="exact"/>
                                <w:jc w:val="right"/>
                                <w:rPr>
                                  <w:rStyle w:val="Datos2Car"/>
                                </w:rPr>
                              </w:pPr>
                              <w:r w:rsidRPr="00F62F60">
                                <w:rPr>
                                  <w:rStyle w:val="Datos2Car"/>
                                </w:rPr>
                                <w:t xml:space="preserve">Edificio </w:t>
                              </w:r>
                              <w:r>
                                <w:rPr>
                                  <w:rStyle w:val="Datos2Car"/>
                                </w:rPr>
                                <w:t>“E” de la Unidad Académica de Humanidades</w:t>
                              </w:r>
                            </w:p>
                            <w:p w14:paraId="70D9106A" w14:textId="77777777" w:rsidR="001D29D4" w:rsidRPr="00F62F60" w:rsidRDefault="001D29D4" w:rsidP="00146F0B">
                              <w:pPr>
                                <w:spacing w:after="0" w:line="160" w:lineRule="exact"/>
                                <w:jc w:val="right"/>
                                <w:rPr>
                                  <w:rStyle w:val="Datos2Car"/>
                                </w:rPr>
                              </w:pPr>
                              <w:r>
                                <w:rPr>
                                  <w:rStyle w:val="Datos2Car"/>
                                </w:rPr>
                                <w:t>Primer piso</w:t>
                              </w:r>
                              <w:r w:rsidRPr="00F62F60">
                                <w:rPr>
                                  <w:rStyle w:val="Datos2Car"/>
                                </w:rPr>
                                <w:t>,</w:t>
                              </w:r>
                            </w:p>
                            <w:p w14:paraId="5257A36D" w14:textId="77777777" w:rsidR="001D29D4" w:rsidRPr="00F62F60" w:rsidRDefault="001D29D4" w:rsidP="00146F0B">
                              <w:pPr>
                                <w:spacing w:after="0" w:line="160" w:lineRule="exact"/>
                                <w:jc w:val="right"/>
                                <w:rPr>
                                  <w:rStyle w:val="Datos2Car"/>
                                </w:rPr>
                              </w:pPr>
                              <w:r>
                                <w:rPr>
                                  <w:rStyle w:val="Datos2Car"/>
                                </w:rPr>
                                <w:t xml:space="preserve">Francisco Moreno y Ezequiel Alatriste </w:t>
                              </w:r>
                              <w:r w:rsidRPr="00F62F60">
                                <w:rPr>
                                  <w:rStyle w:val="Datos2Car"/>
                                </w:rPr>
                                <w:t>s/n</w:t>
                              </w:r>
                            </w:p>
                            <w:p w14:paraId="07255C40" w14:textId="77777777" w:rsidR="001D29D4" w:rsidRPr="00F62F60" w:rsidRDefault="001D29D4" w:rsidP="00146F0B">
                              <w:pPr>
                                <w:spacing w:after="0" w:line="160" w:lineRule="exact"/>
                                <w:jc w:val="right"/>
                                <w:rPr>
                                  <w:rStyle w:val="Datos2Car"/>
                                </w:rPr>
                              </w:pPr>
                              <w:r>
                                <w:rPr>
                                  <w:rStyle w:val="Datos2Car"/>
                                </w:rPr>
                                <w:t>Col. Francisco Ferrer Guardia</w:t>
                              </w:r>
                              <w:r w:rsidRPr="00F62F60">
                                <w:rPr>
                                  <w:rStyle w:val="Datos2Car"/>
                                </w:rPr>
                                <w:t xml:space="preserve">, </w:t>
                              </w:r>
                              <w:r>
                                <w:rPr>
                                  <w:rStyle w:val="Datos2Car"/>
                                </w:rPr>
                                <w:t>C.P. 91020</w:t>
                              </w:r>
                            </w:p>
                            <w:p w14:paraId="3F50B9F3" w14:textId="77777777" w:rsidR="001D29D4" w:rsidRDefault="001D29D4" w:rsidP="00146F0B">
                              <w:pPr>
                                <w:spacing w:after="0" w:line="160" w:lineRule="exact"/>
                                <w:jc w:val="right"/>
                                <w:rPr>
                                  <w:rStyle w:val="Datos2Car"/>
                                </w:rPr>
                              </w:pPr>
                              <w:r w:rsidRPr="00F62F60">
                                <w:rPr>
                                  <w:rStyle w:val="Datos2Car"/>
                                </w:rPr>
                                <w:t>Xalapa, Veracruz, México</w:t>
                              </w:r>
                            </w:p>
                            <w:p w14:paraId="16FA69AF" w14:textId="77777777" w:rsidR="001D29D4" w:rsidRDefault="001D29D4" w:rsidP="00146F0B">
                              <w:pPr>
                                <w:spacing w:after="0" w:line="160" w:lineRule="exact"/>
                                <w:jc w:val="right"/>
                                <w:rPr>
                                  <w:rStyle w:val="Datos2Car"/>
                                </w:rPr>
                              </w:pPr>
                              <w:r>
                                <w:rPr>
                                  <w:rStyle w:val="Datos2Car"/>
                                </w:rPr>
                                <w:br/>
                                <w:t xml:space="preserve">(01) 228 842 17 00 </w:t>
                              </w:r>
                            </w:p>
                            <w:p w14:paraId="1FB52037" w14:textId="77777777" w:rsidR="001D29D4" w:rsidRDefault="001D29D4" w:rsidP="00146F0B">
                              <w:pPr>
                                <w:spacing w:after="0" w:line="160" w:lineRule="exact"/>
                                <w:jc w:val="right"/>
                                <w:rPr>
                                  <w:rStyle w:val="Datos2Car"/>
                                </w:rPr>
                              </w:pPr>
                            </w:p>
                            <w:p w14:paraId="02A195F5" w14:textId="77777777" w:rsidR="001D29D4" w:rsidRDefault="001D29D4" w:rsidP="00146F0B">
                              <w:pPr>
                                <w:spacing w:after="0" w:line="160" w:lineRule="exact"/>
                                <w:jc w:val="right"/>
                                <w:rPr>
                                  <w:rStyle w:val="Datos2Car"/>
                                </w:rPr>
                              </w:pPr>
                              <w:r>
                                <w:rPr>
                                  <w:rStyle w:val="Datos2Car"/>
                                </w:rPr>
                                <w:t>Ext  15662</w:t>
                              </w:r>
                            </w:p>
                            <w:p w14:paraId="0C027F6B" w14:textId="77777777" w:rsidR="001D29D4" w:rsidRDefault="001D29D4" w:rsidP="00146F0B">
                              <w:pPr>
                                <w:spacing w:after="0" w:line="160" w:lineRule="exact"/>
                                <w:jc w:val="right"/>
                                <w:rPr>
                                  <w:rStyle w:val="Datos2Car"/>
                                </w:rPr>
                              </w:pPr>
                            </w:p>
                            <w:p w14:paraId="56DEF42E" w14:textId="77777777" w:rsidR="001D29D4" w:rsidRDefault="001D29D4" w:rsidP="00146F0B">
                              <w:pPr>
                                <w:spacing w:after="0" w:line="160" w:lineRule="exact"/>
                                <w:jc w:val="right"/>
                                <w:rPr>
                                  <w:rStyle w:val="Datos2Car"/>
                                </w:rPr>
                              </w:pPr>
                              <w:r>
                                <w:rPr>
                                  <w:rStyle w:val="Datos2Car"/>
                                </w:rPr>
                                <w:t>Correo electrónico</w:t>
                              </w:r>
                            </w:p>
                            <w:p w14:paraId="424A5E0C" w14:textId="77777777" w:rsidR="001D29D4" w:rsidRPr="00052193" w:rsidRDefault="0018381D" w:rsidP="00146F0B">
                              <w:pPr>
                                <w:spacing w:after="0" w:line="160" w:lineRule="exact"/>
                                <w:jc w:val="right"/>
                                <w:rPr>
                                  <w:rFonts w:ascii="Gill Sans MT" w:hAnsi="Gill Sans MT"/>
                                  <w:sz w:val="14"/>
                                </w:rPr>
                              </w:pPr>
                              <w:hyperlink r:id="rId2" w:tgtFrame="_blank" w:history="1">
                                <w:r w:rsidR="001D29D4" w:rsidRPr="002B5185">
                                  <w:rPr>
                                    <w:rStyle w:val="Hipervnculo"/>
                                    <w:rFonts w:ascii="Gill Sans MT" w:hAnsi="Gill Sans MT"/>
                                    <w:color w:val="auto"/>
                                    <w:sz w:val="14"/>
                                    <w:szCs w:val="14"/>
                                    <w:u w:val="none"/>
                                  </w:rPr>
                                  <w:t>genero</w:t>
                                </w:r>
                              </w:hyperlink>
                              <w:r w:rsidR="001D29D4">
                                <w:rPr>
                                  <w:rStyle w:val="Datos2Car"/>
                                </w:rPr>
                                <w:t>@uv.mx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252000" tIns="363600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4641A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-123.9pt;margin-top:-46.6pt;width:112.9pt;height:794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" o:allowoverlap="f" strokecolor="white [3212]">
              <o:lock v:ext="edit" aspectratio="t"/>
              <v:textbox inset="7mm,101mm,0">
                <w:txbxContent>
                  <w:sdt>
                    <w:sdtPr>
                      <w:rPr>
                        <w:rStyle w:val="Datos2Car"/>
                      </w:rPr>
                      <w:alias w:val="Datos "/>
                      <w:tag w:val="Datos "/>
                      <w:id w:val="-1117905618"/>
                    </w:sdtPr>
                    <w:sdtEndPr>
                      <w:rPr>
                        <w:rStyle w:val="Fuentedeprrafopredeter"/>
                        <w:rFonts w:asciiTheme="minorHAnsi" w:hAnsiTheme="minorHAnsi"/>
                        <w:sz w:val="22"/>
                        <w:szCs w:val="14"/>
                      </w:rPr>
                    </w:sdtEndPr>
                    <w:sdtContent>
                      <w:p w14:paraId="4F1196F5" w14:textId="77777777" w:rsidR="001D29D4" w:rsidRPr="00F62F60" w:rsidRDefault="001D29D4" w:rsidP="00146F0B">
                        <w:pPr>
                          <w:spacing w:after="0" w:line="160" w:lineRule="exact"/>
                          <w:jc w:val="right"/>
                          <w:rPr>
                            <w:rStyle w:val="Datos2Car"/>
                          </w:rPr>
                        </w:pPr>
                        <w:r w:rsidRPr="00F62F60">
                          <w:rPr>
                            <w:rStyle w:val="Datos2Car"/>
                          </w:rPr>
                          <w:t xml:space="preserve">Edificio </w:t>
                        </w:r>
                        <w:r>
                          <w:rPr>
                            <w:rStyle w:val="Datos2Car"/>
                          </w:rPr>
                          <w:t>“E” de la Unidad Académica de Humanidades</w:t>
                        </w:r>
                      </w:p>
                      <w:p w14:paraId="70D9106A" w14:textId="77777777" w:rsidR="001D29D4" w:rsidRPr="00F62F60" w:rsidRDefault="001D29D4" w:rsidP="00146F0B">
                        <w:pPr>
                          <w:spacing w:after="0" w:line="160" w:lineRule="exact"/>
                          <w:jc w:val="right"/>
                          <w:rPr>
                            <w:rStyle w:val="Datos2Car"/>
                          </w:rPr>
                        </w:pPr>
                        <w:r>
                          <w:rPr>
                            <w:rStyle w:val="Datos2Car"/>
                          </w:rPr>
                          <w:t>Primer piso</w:t>
                        </w:r>
                        <w:r w:rsidRPr="00F62F60">
                          <w:rPr>
                            <w:rStyle w:val="Datos2Car"/>
                          </w:rPr>
                          <w:t>,</w:t>
                        </w:r>
                      </w:p>
                      <w:p w14:paraId="5257A36D" w14:textId="77777777" w:rsidR="001D29D4" w:rsidRPr="00F62F60" w:rsidRDefault="001D29D4" w:rsidP="00146F0B">
                        <w:pPr>
                          <w:spacing w:after="0" w:line="160" w:lineRule="exact"/>
                          <w:jc w:val="right"/>
                          <w:rPr>
                            <w:rStyle w:val="Datos2Car"/>
                          </w:rPr>
                        </w:pPr>
                        <w:r>
                          <w:rPr>
                            <w:rStyle w:val="Datos2Car"/>
                          </w:rPr>
                          <w:t xml:space="preserve">Francisco Moreno y Ezequiel Alatriste </w:t>
                        </w:r>
                        <w:r w:rsidRPr="00F62F60">
                          <w:rPr>
                            <w:rStyle w:val="Datos2Car"/>
                          </w:rPr>
                          <w:t>s/n</w:t>
                        </w:r>
                      </w:p>
                      <w:p w14:paraId="07255C40" w14:textId="77777777" w:rsidR="001D29D4" w:rsidRPr="00F62F60" w:rsidRDefault="001D29D4" w:rsidP="00146F0B">
                        <w:pPr>
                          <w:spacing w:after="0" w:line="160" w:lineRule="exact"/>
                          <w:jc w:val="right"/>
                          <w:rPr>
                            <w:rStyle w:val="Datos2Car"/>
                          </w:rPr>
                        </w:pPr>
                        <w:r>
                          <w:rPr>
                            <w:rStyle w:val="Datos2Car"/>
                          </w:rPr>
                          <w:t>Col. Francisco Ferrer Guardia</w:t>
                        </w:r>
                        <w:r w:rsidRPr="00F62F60">
                          <w:rPr>
                            <w:rStyle w:val="Datos2Car"/>
                          </w:rPr>
                          <w:t xml:space="preserve">, </w:t>
                        </w:r>
                        <w:r>
                          <w:rPr>
                            <w:rStyle w:val="Datos2Car"/>
                          </w:rPr>
                          <w:t>C.P. 91020</w:t>
                        </w:r>
                      </w:p>
                      <w:p w14:paraId="3F50B9F3" w14:textId="77777777" w:rsidR="001D29D4" w:rsidRDefault="001D29D4" w:rsidP="00146F0B">
                        <w:pPr>
                          <w:spacing w:after="0" w:line="160" w:lineRule="exact"/>
                          <w:jc w:val="right"/>
                          <w:rPr>
                            <w:rStyle w:val="Datos2Car"/>
                          </w:rPr>
                        </w:pPr>
                        <w:r w:rsidRPr="00F62F60">
                          <w:rPr>
                            <w:rStyle w:val="Datos2Car"/>
                          </w:rPr>
                          <w:t>Xalapa, Veracruz, México</w:t>
                        </w:r>
                      </w:p>
                      <w:p w14:paraId="16FA69AF" w14:textId="77777777" w:rsidR="001D29D4" w:rsidRDefault="001D29D4" w:rsidP="00146F0B">
                        <w:pPr>
                          <w:spacing w:after="0" w:line="160" w:lineRule="exact"/>
                          <w:jc w:val="right"/>
                          <w:rPr>
                            <w:rStyle w:val="Datos2Car"/>
                          </w:rPr>
                        </w:pPr>
                        <w:r>
                          <w:rPr>
                            <w:rStyle w:val="Datos2Car"/>
                          </w:rPr>
                          <w:br/>
                          <w:t xml:space="preserve">(01) 228 842 17 00 </w:t>
                        </w:r>
                      </w:p>
                      <w:p w14:paraId="1FB52037" w14:textId="77777777" w:rsidR="001D29D4" w:rsidRDefault="001D29D4" w:rsidP="00146F0B">
                        <w:pPr>
                          <w:spacing w:after="0" w:line="160" w:lineRule="exact"/>
                          <w:jc w:val="right"/>
                          <w:rPr>
                            <w:rStyle w:val="Datos2Car"/>
                          </w:rPr>
                        </w:pPr>
                      </w:p>
                      <w:p w14:paraId="02A195F5" w14:textId="77777777" w:rsidR="001D29D4" w:rsidRDefault="001D29D4" w:rsidP="00146F0B">
                        <w:pPr>
                          <w:spacing w:after="0" w:line="160" w:lineRule="exact"/>
                          <w:jc w:val="right"/>
                          <w:rPr>
                            <w:rStyle w:val="Datos2Car"/>
                          </w:rPr>
                        </w:pPr>
                        <w:r>
                          <w:rPr>
                            <w:rStyle w:val="Datos2Car"/>
                          </w:rPr>
                          <w:t>Ext  15662</w:t>
                        </w:r>
                      </w:p>
                      <w:p w14:paraId="0C027F6B" w14:textId="77777777" w:rsidR="001D29D4" w:rsidRDefault="001D29D4" w:rsidP="00146F0B">
                        <w:pPr>
                          <w:spacing w:after="0" w:line="160" w:lineRule="exact"/>
                          <w:jc w:val="right"/>
                          <w:rPr>
                            <w:rStyle w:val="Datos2Car"/>
                          </w:rPr>
                        </w:pPr>
                      </w:p>
                      <w:p w14:paraId="56DEF42E" w14:textId="77777777" w:rsidR="001D29D4" w:rsidRDefault="001D29D4" w:rsidP="00146F0B">
                        <w:pPr>
                          <w:spacing w:after="0" w:line="160" w:lineRule="exact"/>
                          <w:jc w:val="right"/>
                          <w:rPr>
                            <w:rStyle w:val="Datos2Car"/>
                          </w:rPr>
                        </w:pPr>
                        <w:r>
                          <w:rPr>
                            <w:rStyle w:val="Datos2Car"/>
                          </w:rPr>
                          <w:t>Correo electrónico</w:t>
                        </w:r>
                      </w:p>
                      <w:p w14:paraId="424A5E0C" w14:textId="77777777" w:rsidR="001D29D4" w:rsidRPr="00052193" w:rsidRDefault="0018381D" w:rsidP="00146F0B">
                        <w:pPr>
                          <w:spacing w:after="0" w:line="160" w:lineRule="exact"/>
                          <w:jc w:val="right"/>
                          <w:rPr>
                            <w:rFonts w:ascii="Gill Sans MT" w:hAnsi="Gill Sans MT"/>
                            <w:sz w:val="14"/>
                          </w:rPr>
                        </w:pPr>
                        <w:hyperlink r:id="rId3" w:tgtFrame="_blank" w:history="1">
                          <w:r w:rsidR="001D29D4" w:rsidRPr="002B5185">
                            <w:rPr>
                              <w:rStyle w:val="Hipervnculo"/>
                              <w:rFonts w:ascii="Gill Sans MT" w:hAnsi="Gill Sans MT"/>
                              <w:color w:val="auto"/>
                              <w:sz w:val="14"/>
                              <w:szCs w:val="14"/>
                              <w:u w:val="none"/>
                            </w:rPr>
                            <w:t>genero</w:t>
                          </w:r>
                        </w:hyperlink>
                        <w:r w:rsidR="001D29D4">
                          <w:rPr>
                            <w:rStyle w:val="Datos2Car"/>
                          </w:rPr>
                          <w:t>@uv.mx</w:t>
                        </w:r>
                      </w:p>
                    </w:sdtContent>
                  </w:sdt>
                </w:txbxContent>
              </v:textbox>
              <w10:wrap type="square"/>
              <w10:anchorlock/>
            </v:shape>
          </w:pict>
        </mc:Fallback>
      </mc:AlternateContent>
    </w:r>
  </w:p>
  <w:p w14:paraId="152184F6" w14:textId="77777777" w:rsidR="001D29D4" w:rsidRDefault="001D29D4" w:rsidP="00146F0B">
    <w:pPr>
      <w:pStyle w:val="Encabezado"/>
      <w:spacing w:line="142" w:lineRule="exact"/>
      <w:jc w:val="right"/>
      <w:rPr>
        <w:rStyle w:val="DireccinCar"/>
      </w:rPr>
    </w:pPr>
  </w:p>
  <w:p w14:paraId="41F67C87" w14:textId="77777777" w:rsidR="001D29D4" w:rsidRDefault="001D29D4" w:rsidP="00146F0B">
    <w:pPr>
      <w:pStyle w:val="Encabezado"/>
      <w:spacing w:line="142" w:lineRule="exact"/>
      <w:jc w:val="right"/>
      <w:rPr>
        <w:rStyle w:val="DireccinCar"/>
      </w:rPr>
    </w:pPr>
  </w:p>
  <w:p w14:paraId="2814127F" w14:textId="77777777" w:rsidR="001D29D4" w:rsidRDefault="001D29D4" w:rsidP="00146F0B">
    <w:pPr>
      <w:pStyle w:val="Encabezado"/>
      <w:spacing w:line="142" w:lineRule="exact"/>
      <w:jc w:val="right"/>
      <w:rPr>
        <w:rStyle w:val="DireccinCar"/>
      </w:rPr>
    </w:pPr>
  </w:p>
  <w:p w14:paraId="2516689B" w14:textId="77777777" w:rsidR="001D29D4" w:rsidRDefault="001D29D4" w:rsidP="00146F0B">
    <w:pPr>
      <w:pStyle w:val="Encabezado"/>
      <w:spacing w:line="142" w:lineRule="exact"/>
      <w:jc w:val="right"/>
      <w:rPr>
        <w:rStyle w:val="DireccinCar"/>
      </w:rPr>
    </w:pPr>
  </w:p>
  <w:p w14:paraId="67B7CD4F" w14:textId="77777777" w:rsidR="001D29D4" w:rsidRDefault="001D29D4" w:rsidP="00146F0B">
    <w:pPr>
      <w:pStyle w:val="Encabezado"/>
      <w:spacing w:line="142" w:lineRule="exact"/>
      <w:jc w:val="right"/>
      <w:rPr>
        <w:rStyle w:val="DireccinCar"/>
      </w:rPr>
    </w:pPr>
  </w:p>
  <w:p w14:paraId="114C4916" w14:textId="77777777" w:rsidR="001D29D4" w:rsidRDefault="001D29D4" w:rsidP="00146F0B">
    <w:pPr>
      <w:pStyle w:val="Encabezado"/>
      <w:spacing w:line="142" w:lineRule="exact"/>
      <w:jc w:val="right"/>
      <w:rPr>
        <w:rStyle w:val="DireccinCar"/>
      </w:rPr>
    </w:pPr>
  </w:p>
  <w:p w14:paraId="369C8E5C" w14:textId="77777777" w:rsidR="001D29D4" w:rsidRDefault="001D29D4" w:rsidP="00146F0B">
    <w:pPr>
      <w:pStyle w:val="Encabezado"/>
      <w:spacing w:line="142" w:lineRule="exact"/>
      <w:jc w:val="right"/>
      <w:rPr>
        <w:rStyle w:val="DireccinCar"/>
      </w:rPr>
    </w:pPr>
  </w:p>
  <w:p w14:paraId="2F0E3032" w14:textId="77777777" w:rsidR="001D29D4" w:rsidRDefault="001D29D4" w:rsidP="00146F0B">
    <w:pPr>
      <w:pStyle w:val="Encabezado"/>
      <w:spacing w:line="142" w:lineRule="exact"/>
      <w:jc w:val="right"/>
      <w:rPr>
        <w:rStyle w:val="DireccinCar"/>
      </w:rPr>
    </w:pPr>
  </w:p>
  <w:p w14:paraId="4E5BC0A9" w14:textId="77777777" w:rsidR="001D29D4" w:rsidRDefault="001D29D4" w:rsidP="00146F0B">
    <w:pPr>
      <w:pStyle w:val="Encabezado"/>
      <w:spacing w:line="142" w:lineRule="exact"/>
      <w:jc w:val="right"/>
      <w:rPr>
        <w:rStyle w:val="DireccinCar"/>
      </w:rPr>
    </w:pPr>
  </w:p>
  <w:p w14:paraId="30FAECB6" w14:textId="77777777" w:rsidR="001D29D4" w:rsidRDefault="001D29D4" w:rsidP="00146F0B">
    <w:pPr>
      <w:pStyle w:val="Encabezado"/>
      <w:spacing w:line="142" w:lineRule="exact"/>
      <w:jc w:val="right"/>
      <w:rPr>
        <w:rStyle w:val="DireccinCar"/>
      </w:rPr>
    </w:pPr>
  </w:p>
  <w:p w14:paraId="2557C960" w14:textId="77777777" w:rsidR="001D29D4" w:rsidRDefault="001D29D4" w:rsidP="00146F0B">
    <w:pPr>
      <w:pStyle w:val="Encabezado"/>
      <w:spacing w:line="142" w:lineRule="exact"/>
      <w:jc w:val="right"/>
      <w:rPr>
        <w:rStyle w:val="DireccinCar"/>
      </w:rPr>
    </w:pPr>
  </w:p>
  <w:p w14:paraId="33D537C0" w14:textId="77777777" w:rsidR="001D29D4" w:rsidRDefault="001D29D4" w:rsidP="00146F0B">
    <w:pPr>
      <w:pStyle w:val="Encabezado"/>
      <w:spacing w:line="142" w:lineRule="exact"/>
      <w:jc w:val="right"/>
      <w:rPr>
        <w:rStyle w:val="DireccinCar"/>
      </w:rPr>
    </w:pPr>
  </w:p>
  <w:sdt>
    <w:sdtPr>
      <w:rPr>
        <w:rStyle w:val="DireccinCar"/>
      </w:rPr>
      <w:alias w:val="Dirección"/>
      <w:tag w:val="Dirección "/>
      <w:id w:val="1322772643"/>
    </w:sdtPr>
    <w:sdtEndPr>
      <w:rPr>
        <w:rStyle w:val="Fuentedeprrafopredeter"/>
        <w:rFonts w:asciiTheme="minorHAnsi" w:hAnsiTheme="minorHAnsi"/>
        <w:b w:val="0"/>
        <w:sz w:val="22"/>
      </w:rPr>
    </w:sdtEndPr>
    <w:sdtContent>
      <w:p w14:paraId="15C88C5B" w14:textId="77777777" w:rsidR="001D29D4" w:rsidRDefault="001D29D4" w:rsidP="00146F0B">
        <w:pPr>
          <w:pStyle w:val="Encabezado"/>
          <w:spacing w:line="150" w:lineRule="exact"/>
          <w:jc w:val="right"/>
          <w:rPr>
            <w:rStyle w:val="DireccinCar"/>
          </w:rPr>
        </w:pPr>
        <w:r>
          <w:rPr>
            <w:rStyle w:val="DireccinCar"/>
          </w:rPr>
          <w:t>Centro de Estudios de Género</w:t>
        </w:r>
      </w:p>
    </w:sdtContent>
  </w:sdt>
  <w:p w14:paraId="49BD3D19" w14:textId="77777777" w:rsidR="001D29D4" w:rsidRDefault="0018381D" w:rsidP="00146F0B">
    <w:pPr>
      <w:pStyle w:val="Encabezado"/>
      <w:spacing w:line="150" w:lineRule="exact"/>
      <w:jc w:val="right"/>
      <w:rPr>
        <w:rStyle w:val="8Car"/>
      </w:rPr>
    </w:pPr>
    <w:sdt>
      <w:sdtPr>
        <w:rPr>
          <w:rStyle w:val="DepartamentoCar"/>
        </w:rPr>
        <w:alias w:val="Departamento"/>
        <w:tag w:val="Departamento"/>
        <w:id w:val="333885977"/>
        <w:showingPlcHdr/>
      </w:sdtPr>
      <w:sdtEndPr>
        <w:rPr>
          <w:rStyle w:val="DireccinCar"/>
          <w:b/>
          <w:sz w:val="16"/>
        </w:rPr>
      </w:sdtEndPr>
      <w:sdtContent>
        <w:r w:rsidR="001D29D4">
          <w:rPr>
            <w:rStyle w:val="DepartamentoCar"/>
          </w:rPr>
          <w:t xml:space="preserve">     </w:t>
        </w:r>
      </w:sdtContent>
    </w:sdt>
    <w:r w:rsidR="001D29D4">
      <w:rPr>
        <w:rStyle w:val="DireccinCar"/>
      </w:rPr>
      <w:br/>
    </w:r>
    <w:r w:rsidR="001D29D4">
      <w:rPr>
        <w:rStyle w:val="DireccinCar"/>
      </w:rPr>
      <w:br/>
    </w:r>
    <w:r w:rsidR="001D29D4">
      <w:rPr>
        <w:rStyle w:val="DireccinCar"/>
      </w:rPr>
      <w:br/>
    </w:r>
  </w:p>
  <w:p w14:paraId="7BDDD134" w14:textId="77777777" w:rsidR="001D29D4" w:rsidRDefault="001D29D4" w:rsidP="00FC2656">
    <w:pPr>
      <w:pStyle w:val="Encabezado"/>
      <w:spacing w:line="142" w:lineRule="exact"/>
      <w:jc w:val="right"/>
      <w:rPr>
        <w:rStyle w:val="DireccinCa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C856F" w14:textId="43737EA7" w:rsidR="001D29D4" w:rsidRDefault="001D29D4" w:rsidP="00091B0B">
    <w:pPr>
      <w:pStyle w:val="Encabezado"/>
      <w:spacing w:line="142" w:lineRule="exact"/>
      <w:jc w:val="right"/>
      <w:rPr>
        <w:rStyle w:val="DireccinCar"/>
      </w:rPr>
    </w:pPr>
    <w:r>
      <w:rPr>
        <w:rFonts w:ascii="Gill Sans MT" w:hAnsi="Gill Sans MT"/>
        <w:b/>
        <w:noProof/>
        <w:sz w:val="16"/>
      </w:rPr>
      <mc:AlternateContent>
        <mc:Choice Requires="wps">
          <w:drawing>
            <wp:anchor distT="0" distB="0" distL="114300" distR="114300" simplePos="0" relativeHeight="251663360" behindDoc="0" locked="1" layoutInCell="1" allowOverlap="0" wp14:anchorId="30B86137" wp14:editId="74851DC5">
              <wp:simplePos x="0" y="0"/>
              <wp:positionH relativeFrom="column">
                <wp:posOffset>-1573530</wp:posOffset>
              </wp:positionH>
              <wp:positionV relativeFrom="paragraph">
                <wp:posOffset>-443230</wp:posOffset>
              </wp:positionV>
              <wp:extent cx="1433830" cy="10095230"/>
              <wp:effectExtent l="0" t="0" r="13970" b="20320"/>
              <wp:wrapSquare wrapText="bothSides"/>
              <wp:docPr id="1" name="Text Box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433830" cy="100952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Datos2Car"/>
                            </w:rPr>
                            <w:alias w:val="Datos "/>
                            <w:tag w:val="Datos "/>
                            <w:id w:val="33169796"/>
                          </w:sdtPr>
                          <w:sdtEndPr>
                            <w:rPr>
                              <w:rStyle w:val="Fuentedeprrafopredeter"/>
                              <w:rFonts w:asciiTheme="minorHAnsi" w:hAnsiTheme="minorHAnsi"/>
                              <w:sz w:val="22"/>
                              <w:szCs w:val="14"/>
                            </w:rPr>
                          </w:sdtEndPr>
                          <w:sdtContent>
                            <w:p w14:paraId="2EE653F4" w14:textId="77777777" w:rsidR="001D29D4" w:rsidRPr="00F62F60" w:rsidRDefault="001D29D4" w:rsidP="00F62F60">
                              <w:pPr>
                                <w:spacing w:after="0" w:line="160" w:lineRule="exact"/>
                                <w:jc w:val="right"/>
                                <w:rPr>
                                  <w:rStyle w:val="Datos2Car"/>
                                </w:rPr>
                              </w:pPr>
                              <w:r w:rsidRPr="00F62F60">
                                <w:rPr>
                                  <w:rStyle w:val="Datos2Car"/>
                                </w:rPr>
                                <w:t xml:space="preserve">Edificio </w:t>
                              </w:r>
                              <w:r>
                                <w:rPr>
                                  <w:rStyle w:val="Datos2Car"/>
                                </w:rPr>
                                <w:t>“E” de la Unidad Académica de Humanidades</w:t>
                              </w:r>
                            </w:p>
                            <w:p w14:paraId="552F9274" w14:textId="77777777" w:rsidR="001D29D4" w:rsidRPr="00F62F60" w:rsidRDefault="001D29D4" w:rsidP="00F62F60">
                              <w:pPr>
                                <w:spacing w:after="0" w:line="160" w:lineRule="exact"/>
                                <w:jc w:val="right"/>
                                <w:rPr>
                                  <w:rStyle w:val="Datos2Car"/>
                                </w:rPr>
                              </w:pPr>
                              <w:r>
                                <w:rPr>
                                  <w:rStyle w:val="Datos2Car"/>
                                </w:rPr>
                                <w:t>Primer piso</w:t>
                              </w:r>
                              <w:r w:rsidRPr="00F62F60">
                                <w:rPr>
                                  <w:rStyle w:val="Datos2Car"/>
                                </w:rPr>
                                <w:t>,</w:t>
                              </w:r>
                            </w:p>
                            <w:p w14:paraId="1D124BAD" w14:textId="77777777" w:rsidR="001D29D4" w:rsidRPr="00F62F60" w:rsidRDefault="001D29D4" w:rsidP="00F62F60">
                              <w:pPr>
                                <w:spacing w:after="0" w:line="160" w:lineRule="exact"/>
                                <w:jc w:val="right"/>
                                <w:rPr>
                                  <w:rStyle w:val="Datos2Car"/>
                                </w:rPr>
                              </w:pPr>
                              <w:r>
                                <w:rPr>
                                  <w:rStyle w:val="Datos2Car"/>
                                </w:rPr>
                                <w:t xml:space="preserve">Francisco Moreno y Ezequiel Alatriste </w:t>
                              </w:r>
                              <w:r w:rsidRPr="00F62F60">
                                <w:rPr>
                                  <w:rStyle w:val="Datos2Car"/>
                                </w:rPr>
                                <w:t>s/n</w:t>
                              </w:r>
                            </w:p>
                            <w:p w14:paraId="61EDF606" w14:textId="77777777" w:rsidR="001D29D4" w:rsidRPr="00F62F60" w:rsidRDefault="001D29D4" w:rsidP="00F62F60">
                              <w:pPr>
                                <w:spacing w:after="0" w:line="160" w:lineRule="exact"/>
                                <w:jc w:val="right"/>
                                <w:rPr>
                                  <w:rStyle w:val="Datos2Car"/>
                                </w:rPr>
                              </w:pPr>
                              <w:r>
                                <w:rPr>
                                  <w:rStyle w:val="Datos2Car"/>
                                </w:rPr>
                                <w:t>Col. Francisco Ferrer Guardia</w:t>
                              </w:r>
                              <w:r w:rsidRPr="00F62F60">
                                <w:rPr>
                                  <w:rStyle w:val="Datos2Car"/>
                                </w:rPr>
                                <w:t xml:space="preserve">, </w:t>
                              </w:r>
                              <w:r>
                                <w:rPr>
                                  <w:rStyle w:val="Datos2Car"/>
                                </w:rPr>
                                <w:t>C.P. 91020</w:t>
                              </w:r>
                            </w:p>
                            <w:p w14:paraId="01043DA5" w14:textId="77777777" w:rsidR="001D29D4" w:rsidRDefault="001D29D4" w:rsidP="00F62F60">
                              <w:pPr>
                                <w:spacing w:after="0" w:line="160" w:lineRule="exact"/>
                                <w:jc w:val="right"/>
                                <w:rPr>
                                  <w:rStyle w:val="Datos2Car"/>
                                </w:rPr>
                              </w:pPr>
                              <w:r w:rsidRPr="00F62F60">
                                <w:rPr>
                                  <w:rStyle w:val="Datos2Car"/>
                                </w:rPr>
                                <w:t>Xalapa, Veracruz, México</w:t>
                              </w:r>
                            </w:p>
                            <w:p w14:paraId="1ABD80EA" w14:textId="77777777" w:rsidR="001D29D4" w:rsidRDefault="001D29D4" w:rsidP="00F62F60">
                              <w:pPr>
                                <w:spacing w:after="0" w:line="160" w:lineRule="exact"/>
                                <w:jc w:val="right"/>
                                <w:rPr>
                                  <w:rStyle w:val="Datos2Car"/>
                                </w:rPr>
                              </w:pPr>
                              <w:r>
                                <w:rPr>
                                  <w:rStyle w:val="Datos2Car"/>
                                </w:rPr>
                                <w:br/>
                                <w:t xml:space="preserve">(01) 228 842 17 00 </w:t>
                              </w:r>
                            </w:p>
                            <w:p w14:paraId="73075DA8" w14:textId="77777777" w:rsidR="001D29D4" w:rsidRDefault="001D29D4" w:rsidP="00042962">
                              <w:pPr>
                                <w:spacing w:after="0" w:line="160" w:lineRule="exact"/>
                                <w:jc w:val="right"/>
                                <w:rPr>
                                  <w:rStyle w:val="Datos2Car"/>
                                </w:rPr>
                              </w:pPr>
                              <w:r>
                                <w:rPr>
                                  <w:rStyle w:val="Datos2Car"/>
                                </w:rPr>
                                <w:t>Ext  15662</w:t>
                              </w:r>
                            </w:p>
                            <w:p w14:paraId="7CA0FAC3" w14:textId="77777777" w:rsidR="001D29D4" w:rsidRDefault="001D29D4" w:rsidP="00042962">
                              <w:pPr>
                                <w:spacing w:after="0" w:line="160" w:lineRule="exact"/>
                                <w:jc w:val="right"/>
                                <w:rPr>
                                  <w:rStyle w:val="Datos2Car"/>
                                </w:rPr>
                              </w:pPr>
                            </w:p>
                            <w:p w14:paraId="46C115AF" w14:textId="77777777" w:rsidR="001D29D4" w:rsidRDefault="001D29D4" w:rsidP="00042962">
                              <w:pPr>
                                <w:spacing w:after="0" w:line="160" w:lineRule="exact"/>
                                <w:jc w:val="right"/>
                                <w:rPr>
                                  <w:rStyle w:val="Datos2Car"/>
                                </w:rPr>
                              </w:pPr>
                              <w:r>
                                <w:rPr>
                                  <w:rStyle w:val="Datos2Car"/>
                                </w:rPr>
                                <w:t>Correo electrónico</w:t>
                              </w:r>
                            </w:p>
                            <w:p w14:paraId="7869A460" w14:textId="77777777" w:rsidR="001D29D4" w:rsidRDefault="001D29D4" w:rsidP="00042962">
                              <w:pPr>
                                <w:spacing w:after="0" w:line="160" w:lineRule="exact"/>
                                <w:jc w:val="right"/>
                                <w:rPr>
                                  <w:rStyle w:val="Datos2Car"/>
                                </w:rPr>
                              </w:pPr>
                              <w:r>
                                <w:rPr>
                                  <w:rStyle w:val="Datos2Car"/>
                                </w:rPr>
                                <w:t>meg@uv.mx</w:t>
                              </w:r>
                            </w:p>
                            <w:p w14:paraId="07D3F3DC" w14:textId="77777777" w:rsidR="001D29D4" w:rsidRDefault="001D29D4" w:rsidP="00052193">
                              <w:pPr>
                                <w:spacing w:after="0" w:line="160" w:lineRule="exact"/>
                                <w:jc w:val="right"/>
                                <w:rPr>
                                  <w:rStyle w:val="Datos2Car"/>
                                </w:rPr>
                              </w:pPr>
                            </w:p>
                            <w:p w14:paraId="693EF17F" w14:textId="77777777" w:rsidR="001D29D4" w:rsidRPr="00052193" w:rsidRDefault="0018381D" w:rsidP="00052193">
                              <w:pPr>
                                <w:spacing w:after="0" w:line="160" w:lineRule="exact"/>
                                <w:jc w:val="right"/>
                                <w:rPr>
                                  <w:rFonts w:ascii="Gill Sans MT" w:hAnsi="Gill Sans MT"/>
                                  <w:sz w:val="14"/>
                                </w:rPr>
                              </w:pPr>
                            </w:p>
                          </w:sdtContent>
                        </w:sdt>
                      </w:txbxContent>
                    </wps:txbx>
                    <wps:bodyPr rot="0" vert="horz" wrap="square" lIns="252000" tIns="363600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B8613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123.9pt;margin-top:-34.9pt;width:112.9pt;height:794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" o:allowoverlap="f" strokecolor="white [3212]">
              <o:lock v:ext="edit" aspectratio="t"/>
              <v:textbox inset="7mm,101mm,0">
                <w:txbxContent>
                  <w:sdt>
                    <w:sdtPr>
                      <w:rPr>
                        <w:rStyle w:val="Datos2Car"/>
                      </w:rPr>
                      <w:alias w:val="Datos "/>
                      <w:tag w:val="Datos "/>
                      <w:id w:val="33169796"/>
                    </w:sdtPr>
                    <w:sdtEndPr>
                      <w:rPr>
                        <w:rStyle w:val="Fuentedeprrafopredeter"/>
                        <w:rFonts w:asciiTheme="minorHAnsi" w:hAnsiTheme="minorHAnsi"/>
                        <w:sz w:val="22"/>
                        <w:szCs w:val="14"/>
                      </w:rPr>
                    </w:sdtEndPr>
                    <w:sdtContent>
                      <w:p w14:paraId="2EE653F4" w14:textId="77777777" w:rsidR="001D29D4" w:rsidRPr="00F62F60" w:rsidRDefault="001D29D4" w:rsidP="00F62F60">
                        <w:pPr>
                          <w:spacing w:after="0" w:line="160" w:lineRule="exact"/>
                          <w:jc w:val="right"/>
                          <w:rPr>
                            <w:rStyle w:val="Datos2Car"/>
                          </w:rPr>
                        </w:pPr>
                        <w:r w:rsidRPr="00F62F60">
                          <w:rPr>
                            <w:rStyle w:val="Datos2Car"/>
                          </w:rPr>
                          <w:t xml:space="preserve">Edificio </w:t>
                        </w:r>
                        <w:r>
                          <w:rPr>
                            <w:rStyle w:val="Datos2Car"/>
                          </w:rPr>
                          <w:t>“E” de la Unidad Académica de Humanidades</w:t>
                        </w:r>
                      </w:p>
                      <w:p w14:paraId="552F9274" w14:textId="77777777" w:rsidR="001D29D4" w:rsidRPr="00F62F60" w:rsidRDefault="001D29D4" w:rsidP="00F62F60">
                        <w:pPr>
                          <w:spacing w:after="0" w:line="160" w:lineRule="exact"/>
                          <w:jc w:val="right"/>
                          <w:rPr>
                            <w:rStyle w:val="Datos2Car"/>
                          </w:rPr>
                        </w:pPr>
                        <w:r>
                          <w:rPr>
                            <w:rStyle w:val="Datos2Car"/>
                          </w:rPr>
                          <w:t>Primer piso</w:t>
                        </w:r>
                        <w:r w:rsidRPr="00F62F60">
                          <w:rPr>
                            <w:rStyle w:val="Datos2Car"/>
                          </w:rPr>
                          <w:t>,</w:t>
                        </w:r>
                      </w:p>
                      <w:p w14:paraId="1D124BAD" w14:textId="77777777" w:rsidR="001D29D4" w:rsidRPr="00F62F60" w:rsidRDefault="001D29D4" w:rsidP="00F62F60">
                        <w:pPr>
                          <w:spacing w:after="0" w:line="160" w:lineRule="exact"/>
                          <w:jc w:val="right"/>
                          <w:rPr>
                            <w:rStyle w:val="Datos2Car"/>
                          </w:rPr>
                        </w:pPr>
                        <w:r>
                          <w:rPr>
                            <w:rStyle w:val="Datos2Car"/>
                          </w:rPr>
                          <w:t xml:space="preserve">Francisco Moreno y Ezequiel Alatriste </w:t>
                        </w:r>
                        <w:r w:rsidRPr="00F62F60">
                          <w:rPr>
                            <w:rStyle w:val="Datos2Car"/>
                          </w:rPr>
                          <w:t>s/n</w:t>
                        </w:r>
                      </w:p>
                      <w:p w14:paraId="61EDF606" w14:textId="77777777" w:rsidR="001D29D4" w:rsidRPr="00F62F60" w:rsidRDefault="001D29D4" w:rsidP="00F62F60">
                        <w:pPr>
                          <w:spacing w:after="0" w:line="160" w:lineRule="exact"/>
                          <w:jc w:val="right"/>
                          <w:rPr>
                            <w:rStyle w:val="Datos2Car"/>
                          </w:rPr>
                        </w:pPr>
                        <w:r>
                          <w:rPr>
                            <w:rStyle w:val="Datos2Car"/>
                          </w:rPr>
                          <w:t>Col. Francisco Ferrer Guardia</w:t>
                        </w:r>
                        <w:r w:rsidRPr="00F62F60">
                          <w:rPr>
                            <w:rStyle w:val="Datos2Car"/>
                          </w:rPr>
                          <w:t xml:space="preserve">, </w:t>
                        </w:r>
                        <w:r>
                          <w:rPr>
                            <w:rStyle w:val="Datos2Car"/>
                          </w:rPr>
                          <w:t>C.P. 91020</w:t>
                        </w:r>
                      </w:p>
                      <w:p w14:paraId="01043DA5" w14:textId="77777777" w:rsidR="001D29D4" w:rsidRDefault="001D29D4" w:rsidP="00F62F60">
                        <w:pPr>
                          <w:spacing w:after="0" w:line="160" w:lineRule="exact"/>
                          <w:jc w:val="right"/>
                          <w:rPr>
                            <w:rStyle w:val="Datos2Car"/>
                          </w:rPr>
                        </w:pPr>
                        <w:r w:rsidRPr="00F62F60">
                          <w:rPr>
                            <w:rStyle w:val="Datos2Car"/>
                          </w:rPr>
                          <w:t>Xalapa, Veracruz, México</w:t>
                        </w:r>
                      </w:p>
                      <w:p w14:paraId="1ABD80EA" w14:textId="77777777" w:rsidR="001D29D4" w:rsidRDefault="001D29D4" w:rsidP="00F62F60">
                        <w:pPr>
                          <w:spacing w:after="0" w:line="160" w:lineRule="exact"/>
                          <w:jc w:val="right"/>
                          <w:rPr>
                            <w:rStyle w:val="Datos2Car"/>
                          </w:rPr>
                        </w:pPr>
                        <w:r>
                          <w:rPr>
                            <w:rStyle w:val="Datos2Car"/>
                          </w:rPr>
                          <w:br/>
                          <w:t xml:space="preserve">(01) 228 842 17 00 </w:t>
                        </w:r>
                      </w:p>
                      <w:p w14:paraId="73075DA8" w14:textId="77777777" w:rsidR="001D29D4" w:rsidRDefault="001D29D4" w:rsidP="00042962">
                        <w:pPr>
                          <w:spacing w:after="0" w:line="160" w:lineRule="exact"/>
                          <w:jc w:val="right"/>
                          <w:rPr>
                            <w:rStyle w:val="Datos2Car"/>
                          </w:rPr>
                        </w:pPr>
                        <w:r>
                          <w:rPr>
                            <w:rStyle w:val="Datos2Car"/>
                          </w:rPr>
                          <w:t>Ext  15662</w:t>
                        </w:r>
                      </w:p>
                      <w:p w14:paraId="7CA0FAC3" w14:textId="77777777" w:rsidR="001D29D4" w:rsidRDefault="001D29D4" w:rsidP="00042962">
                        <w:pPr>
                          <w:spacing w:after="0" w:line="160" w:lineRule="exact"/>
                          <w:jc w:val="right"/>
                          <w:rPr>
                            <w:rStyle w:val="Datos2Car"/>
                          </w:rPr>
                        </w:pPr>
                      </w:p>
                      <w:p w14:paraId="46C115AF" w14:textId="77777777" w:rsidR="001D29D4" w:rsidRDefault="001D29D4" w:rsidP="00042962">
                        <w:pPr>
                          <w:spacing w:after="0" w:line="160" w:lineRule="exact"/>
                          <w:jc w:val="right"/>
                          <w:rPr>
                            <w:rStyle w:val="Datos2Car"/>
                          </w:rPr>
                        </w:pPr>
                        <w:r>
                          <w:rPr>
                            <w:rStyle w:val="Datos2Car"/>
                          </w:rPr>
                          <w:t>Correo electrónico</w:t>
                        </w:r>
                      </w:p>
                      <w:p w14:paraId="7869A460" w14:textId="77777777" w:rsidR="001D29D4" w:rsidRDefault="001D29D4" w:rsidP="00042962">
                        <w:pPr>
                          <w:spacing w:after="0" w:line="160" w:lineRule="exact"/>
                          <w:jc w:val="right"/>
                          <w:rPr>
                            <w:rStyle w:val="Datos2Car"/>
                          </w:rPr>
                        </w:pPr>
                        <w:r>
                          <w:rPr>
                            <w:rStyle w:val="Datos2Car"/>
                          </w:rPr>
                          <w:t>meg@uv.mx</w:t>
                        </w:r>
                      </w:p>
                      <w:p w14:paraId="07D3F3DC" w14:textId="77777777" w:rsidR="001D29D4" w:rsidRDefault="001D29D4" w:rsidP="00052193">
                        <w:pPr>
                          <w:spacing w:after="0" w:line="160" w:lineRule="exact"/>
                          <w:jc w:val="right"/>
                          <w:rPr>
                            <w:rStyle w:val="Datos2Car"/>
                          </w:rPr>
                        </w:pPr>
                      </w:p>
                      <w:p w14:paraId="693EF17F" w14:textId="77777777" w:rsidR="001D29D4" w:rsidRPr="00052193" w:rsidRDefault="0018381D" w:rsidP="00052193">
                        <w:pPr>
                          <w:spacing w:after="0" w:line="160" w:lineRule="exact"/>
                          <w:jc w:val="right"/>
                          <w:rPr>
                            <w:rFonts w:ascii="Gill Sans MT" w:hAnsi="Gill Sans MT"/>
                            <w:sz w:val="14"/>
                          </w:rPr>
                        </w:pPr>
                      </w:p>
                    </w:sdtContent>
                  </w:sdt>
                </w:txbxContent>
              </v:textbox>
              <w10:wrap type="square"/>
              <w10:anchorlock/>
            </v:shape>
          </w:pict>
        </mc:Fallback>
      </mc:AlternateContent>
    </w:r>
  </w:p>
  <w:sdt>
    <w:sdtPr>
      <w:rPr>
        <w:rStyle w:val="DireccinCar"/>
      </w:rPr>
      <w:alias w:val="Dirección"/>
      <w:tag w:val="Dirección "/>
      <w:id w:val="33169801"/>
    </w:sdtPr>
    <w:sdtEndPr>
      <w:rPr>
        <w:rStyle w:val="Fuentedeprrafopredeter"/>
        <w:rFonts w:asciiTheme="minorHAnsi" w:hAnsiTheme="minorHAnsi"/>
        <w:b w:val="0"/>
        <w:sz w:val="22"/>
      </w:rPr>
    </w:sdtEndPr>
    <w:sdtContent>
      <w:p w14:paraId="4957C213" w14:textId="52E67B4F" w:rsidR="001D29D4" w:rsidRDefault="00F959BA" w:rsidP="00005386">
        <w:pPr>
          <w:pStyle w:val="Encabezado"/>
          <w:spacing w:line="150" w:lineRule="exact"/>
          <w:jc w:val="right"/>
          <w:rPr>
            <w:rStyle w:val="DireccinCar"/>
          </w:rPr>
        </w:pPr>
        <w:r>
          <w:rPr>
            <w:rStyle w:val="DireccinCar"/>
          </w:rPr>
          <w:t>Maestría en Estudios de Género</w:t>
        </w:r>
      </w:p>
    </w:sdtContent>
  </w:sdt>
  <w:p w14:paraId="46BD2912" w14:textId="77777777" w:rsidR="001D29D4" w:rsidRDefault="0018381D" w:rsidP="00005386">
    <w:pPr>
      <w:pStyle w:val="Encabezado"/>
      <w:spacing w:line="150" w:lineRule="exact"/>
      <w:jc w:val="right"/>
      <w:rPr>
        <w:rStyle w:val="8Car"/>
      </w:rPr>
    </w:pPr>
    <w:sdt>
      <w:sdtPr>
        <w:rPr>
          <w:rStyle w:val="DepartamentoCar"/>
        </w:rPr>
        <w:alias w:val="Departamento"/>
        <w:tag w:val="Departamento"/>
        <w:id w:val="33169802"/>
        <w:showingPlcHdr/>
      </w:sdtPr>
      <w:sdtEndPr>
        <w:rPr>
          <w:rStyle w:val="DireccinCar"/>
          <w:b/>
          <w:sz w:val="16"/>
        </w:rPr>
      </w:sdtEndPr>
      <w:sdtContent>
        <w:r w:rsidR="001D29D4">
          <w:rPr>
            <w:rStyle w:val="DepartamentoCar"/>
          </w:rPr>
          <w:t xml:space="preserve">     </w:t>
        </w:r>
      </w:sdtContent>
    </w:sdt>
    <w:r w:rsidR="001D29D4">
      <w:rPr>
        <w:rStyle w:val="DireccinCar"/>
      </w:rPr>
      <w:br/>
    </w:r>
    <w:r w:rsidR="001D29D4">
      <w:rPr>
        <w:rStyle w:val="DireccinCar"/>
      </w:rPr>
      <w:br/>
    </w:r>
    <w:r w:rsidR="001D29D4">
      <w:rPr>
        <w:rStyle w:val="DireccinCar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5E0775"/>
    <w:multiLevelType w:val="hybridMultilevel"/>
    <w:tmpl w:val="49860DB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B6898"/>
    <w:multiLevelType w:val="hybridMultilevel"/>
    <w:tmpl w:val="DD6656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839"/>
    <w:multiLevelType w:val="hybridMultilevel"/>
    <w:tmpl w:val="0CCAF6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831684"/>
    <w:multiLevelType w:val="hybridMultilevel"/>
    <w:tmpl w:val="0812D8D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58E"/>
    <w:rsid w:val="000014EF"/>
    <w:rsid w:val="00005386"/>
    <w:rsid w:val="00012FDC"/>
    <w:rsid w:val="00015AA1"/>
    <w:rsid w:val="00030980"/>
    <w:rsid w:val="00032B72"/>
    <w:rsid w:val="000358CE"/>
    <w:rsid w:val="00042962"/>
    <w:rsid w:val="00052193"/>
    <w:rsid w:val="0007485E"/>
    <w:rsid w:val="00077273"/>
    <w:rsid w:val="00091B0B"/>
    <w:rsid w:val="00094161"/>
    <w:rsid w:val="00095CE3"/>
    <w:rsid w:val="000A3395"/>
    <w:rsid w:val="000B1A39"/>
    <w:rsid w:val="000B4FFF"/>
    <w:rsid w:val="000C6208"/>
    <w:rsid w:val="000C6DA0"/>
    <w:rsid w:val="000D57A8"/>
    <w:rsid w:val="001249D4"/>
    <w:rsid w:val="00142088"/>
    <w:rsid w:val="00146F0B"/>
    <w:rsid w:val="0017672C"/>
    <w:rsid w:val="0018381D"/>
    <w:rsid w:val="00192372"/>
    <w:rsid w:val="001923B0"/>
    <w:rsid w:val="001A3D3C"/>
    <w:rsid w:val="001D29D4"/>
    <w:rsid w:val="001E0493"/>
    <w:rsid w:val="002338A5"/>
    <w:rsid w:val="00256962"/>
    <w:rsid w:val="00280E9F"/>
    <w:rsid w:val="00291E95"/>
    <w:rsid w:val="00295766"/>
    <w:rsid w:val="002B0A09"/>
    <w:rsid w:val="002B5185"/>
    <w:rsid w:val="003319D5"/>
    <w:rsid w:val="00346272"/>
    <w:rsid w:val="003513BD"/>
    <w:rsid w:val="00362EF9"/>
    <w:rsid w:val="00381241"/>
    <w:rsid w:val="003831F2"/>
    <w:rsid w:val="00383302"/>
    <w:rsid w:val="003B53BD"/>
    <w:rsid w:val="003C7ACD"/>
    <w:rsid w:val="003D0C45"/>
    <w:rsid w:val="003E615B"/>
    <w:rsid w:val="00401616"/>
    <w:rsid w:val="00437635"/>
    <w:rsid w:val="0045235A"/>
    <w:rsid w:val="00471038"/>
    <w:rsid w:val="004944C6"/>
    <w:rsid w:val="004A2215"/>
    <w:rsid w:val="004D5E69"/>
    <w:rsid w:val="004D6BF9"/>
    <w:rsid w:val="00504CA5"/>
    <w:rsid w:val="00506300"/>
    <w:rsid w:val="0052664D"/>
    <w:rsid w:val="00534DC7"/>
    <w:rsid w:val="005417B5"/>
    <w:rsid w:val="005425F9"/>
    <w:rsid w:val="00563933"/>
    <w:rsid w:val="00597536"/>
    <w:rsid w:val="005A0597"/>
    <w:rsid w:val="005B28B0"/>
    <w:rsid w:val="005F7EDA"/>
    <w:rsid w:val="00602EE2"/>
    <w:rsid w:val="00606A06"/>
    <w:rsid w:val="0062154B"/>
    <w:rsid w:val="006362A1"/>
    <w:rsid w:val="006430C3"/>
    <w:rsid w:val="00653E52"/>
    <w:rsid w:val="00657D7E"/>
    <w:rsid w:val="00667489"/>
    <w:rsid w:val="0067048C"/>
    <w:rsid w:val="006B037B"/>
    <w:rsid w:val="006C2AAF"/>
    <w:rsid w:val="006C4DE3"/>
    <w:rsid w:val="006D33A8"/>
    <w:rsid w:val="006D568F"/>
    <w:rsid w:val="006E4C88"/>
    <w:rsid w:val="006F78B3"/>
    <w:rsid w:val="00701F9C"/>
    <w:rsid w:val="0071358E"/>
    <w:rsid w:val="00741C3C"/>
    <w:rsid w:val="00743036"/>
    <w:rsid w:val="00750E53"/>
    <w:rsid w:val="00752AFF"/>
    <w:rsid w:val="00760D9B"/>
    <w:rsid w:val="007730F3"/>
    <w:rsid w:val="00780330"/>
    <w:rsid w:val="007826D4"/>
    <w:rsid w:val="007852FE"/>
    <w:rsid w:val="007A0FD6"/>
    <w:rsid w:val="007A11F9"/>
    <w:rsid w:val="007A3EC9"/>
    <w:rsid w:val="007C5198"/>
    <w:rsid w:val="007E0E41"/>
    <w:rsid w:val="007F4190"/>
    <w:rsid w:val="008043E4"/>
    <w:rsid w:val="00841CEF"/>
    <w:rsid w:val="008422C1"/>
    <w:rsid w:val="00846101"/>
    <w:rsid w:val="00847527"/>
    <w:rsid w:val="008652E2"/>
    <w:rsid w:val="00873D21"/>
    <w:rsid w:val="008953BB"/>
    <w:rsid w:val="008C5A22"/>
    <w:rsid w:val="008F44C8"/>
    <w:rsid w:val="009019D0"/>
    <w:rsid w:val="00901CBC"/>
    <w:rsid w:val="0090484A"/>
    <w:rsid w:val="00907CB5"/>
    <w:rsid w:val="00910436"/>
    <w:rsid w:val="00922B26"/>
    <w:rsid w:val="00923118"/>
    <w:rsid w:val="009262BC"/>
    <w:rsid w:val="00930959"/>
    <w:rsid w:val="00932419"/>
    <w:rsid w:val="00932B0F"/>
    <w:rsid w:val="00944E68"/>
    <w:rsid w:val="00954364"/>
    <w:rsid w:val="00957B0C"/>
    <w:rsid w:val="00963057"/>
    <w:rsid w:val="00975038"/>
    <w:rsid w:val="009804D1"/>
    <w:rsid w:val="009A30FE"/>
    <w:rsid w:val="009A4859"/>
    <w:rsid w:val="009C2654"/>
    <w:rsid w:val="009C283F"/>
    <w:rsid w:val="009C61B5"/>
    <w:rsid w:val="009E6217"/>
    <w:rsid w:val="009F4139"/>
    <w:rsid w:val="00A0354A"/>
    <w:rsid w:val="00A041E6"/>
    <w:rsid w:val="00A703A8"/>
    <w:rsid w:val="00A7468D"/>
    <w:rsid w:val="00A94B6D"/>
    <w:rsid w:val="00AA2C9B"/>
    <w:rsid w:val="00AA5451"/>
    <w:rsid w:val="00AA6DCC"/>
    <w:rsid w:val="00AA727F"/>
    <w:rsid w:val="00AB006C"/>
    <w:rsid w:val="00AC5E5E"/>
    <w:rsid w:val="00AD30CE"/>
    <w:rsid w:val="00AD4F55"/>
    <w:rsid w:val="00AE605D"/>
    <w:rsid w:val="00B039D4"/>
    <w:rsid w:val="00B04E0B"/>
    <w:rsid w:val="00B10E69"/>
    <w:rsid w:val="00B261F4"/>
    <w:rsid w:val="00B26738"/>
    <w:rsid w:val="00B268FE"/>
    <w:rsid w:val="00B3517B"/>
    <w:rsid w:val="00B36CEC"/>
    <w:rsid w:val="00B61D78"/>
    <w:rsid w:val="00B72C47"/>
    <w:rsid w:val="00B802EA"/>
    <w:rsid w:val="00BA1729"/>
    <w:rsid w:val="00BC327E"/>
    <w:rsid w:val="00BD74AE"/>
    <w:rsid w:val="00BF0A26"/>
    <w:rsid w:val="00C0657A"/>
    <w:rsid w:val="00C1604C"/>
    <w:rsid w:val="00C31AED"/>
    <w:rsid w:val="00C33E7E"/>
    <w:rsid w:val="00C3532A"/>
    <w:rsid w:val="00C41E64"/>
    <w:rsid w:val="00C50033"/>
    <w:rsid w:val="00C550F8"/>
    <w:rsid w:val="00C64CEA"/>
    <w:rsid w:val="00C801D4"/>
    <w:rsid w:val="00C96952"/>
    <w:rsid w:val="00CA2596"/>
    <w:rsid w:val="00CA5595"/>
    <w:rsid w:val="00CA6424"/>
    <w:rsid w:val="00CE0B98"/>
    <w:rsid w:val="00CF0041"/>
    <w:rsid w:val="00CF39D0"/>
    <w:rsid w:val="00CF4220"/>
    <w:rsid w:val="00D009A7"/>
    <w:rsid w:val="00D06CED"/>
    <w:rsid w:val="00D16A3A"/>
    <w:rsid w:val="00D434D4"/>
    <w:rsid w:val="00D52A41"/>
    <w:rsid w:val="00D82D9A"/>
    <w:rsid w:val="00D84CB4"/>
    <w:rsid w:val="00D943BD"/>
    <w:rsid w:val="00DA1AF6"/>
    <w:rsid w:val="00DA63AE"/>
    <w:rsid w:val="00DA6EF7"/>
    <w:rsid w:val="00DC01B4"/>
    <w:rsid w:val="00DD0170"/>
    <w:rsid w:val="00DE6ECF"/>
    <w:rsid w:val="00DE7894"/>
    <w:rsid w:val="00DE7B84"/>
    <w:rsid w:val="00E00B3C"/>
    <w:rsid w:val="00E25563"/>
    <w:rsid w:val="00E5456A"/>
    <w:rsid w:val="00E54C2E"/>
    <w:rsid w:val="00E6046C"/>
    <w:rsid w:val="00E64337"/>
    <w:rsid w:val="00E66B7F"/>
    <w:rsid w:val="00E92057"/>
    <w:rsid w:val="00E97BDA"/>
    <w:rsid w:val="00EA2F2E"/>
    <w:rsid w:val="00EB67A4"/>
    <w:rsid w:val="00EC5B3B"/>
    <w:rsid w:val="00EF44FA"/>
    <w:rsid w:val="00F30468"/>
    <w:rsid w:val="00F32D6A"/>
    <w:rsid w:val="00F35CF7"/>
    <w:rsid w:val="00F50C26"/>
    <w:rsid w:val="00F562AE"/>
    <w:rsid w:val="00F62F60"/>
    <w:rsid w:val="00F77C1C"/>
    <w:rsid w:val="00F959BA"/>
    <w:rsid w:val="00F9673D"/>
    <w:rsid w:val="00FA319C"/>
    <w:rsid w:val="00FC2656"/>
    <w:rsid w:val="00FF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075258C"/>
  <w15:docId w15:val="{58966FD4-7FD1-4C6A-A09C-233C835A2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UDADYCP">
    <w:name w:val="CIUDAD Y CP"/>
    <w:basedOn w:val="Fuentedeprrafopredeter"/>
    <w:uiPriority w:val="1"/>
    <w:qFormat/>
    <w:rsid w:val="00DA6EF7"/>
    <w:rPr>
      <w:rFonts w:ascii="Gill Sans MT" w:hAnsi="Gill Sans MT"/>
      <w:sz w:val="14"/>
    </w:rPr>
  </w:style>
  <w:style w:type="paragraph" w:customStyle="1" w:styleId="CUERPODETEXTO">
    <w:name w:val="CUERPO DE TEXTO"/>
    <w:basedOn w:val="Normal"/>
    <w:next w:val="Normal"/>
    <w:link w:val="CUERPODETEXTOCar"/>
    <w:autoRedefine/>
    <w:qFormat/>
    <w:rsid w:val="005F7EDA"/>
    <w:pPr>
      <w:keepNext/>
      <w:spacing w:after="0" w:line="240" w:lineRule="exact"/>
      <w:ind w:left="2722" w:right="1106"/>
      <w:contextualSpacing/>
      <w:outlineLvl w:val="0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CUERPODETEXTOCar">
    <w:name w:val="CUERPO DE TEXTO Car"/>
    <w:basedOn w:val="Fuentedeprrafopredeter"/>
    <w:link w:val="CUERPODETEXTO"/>
    <w:rsid w:val="005F7EDA"/>
    <w:rPr>
      <w:rFonts w:ascii="Times New Roman" w:eastAsia="Calibri" w:hAnsi="Times New Roman" w:cs="Times New Roman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45235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235A"/>
  </w:style>
  <w:style w:type="paragraph" w:styleId="Piedepgina">
    <w:name w:val="footer"/>
    <w:basedOn w:val="Normal"/>
    <w:link w:val="PiedepginaCar"/>
    <w:uiPriority w:val="99"/>
    <w:unhideWhenUsed/>
    <w:rsid w:val="0045235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235A"/>
  </w:style>
  <w:style w:type="character" w:styleId="Textodelmarcadordeposicin">
    <w:name w:val="Placeholder Text"/>
    <w:basedOn w:val="Fuentedeprrafopredeter"/>
    <w:uiPriority w:val="99"/>
    <w:semiHidden/>
    <w:rsid w:val="0045235A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523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235A"/>
    <w:rPr>
      <w:rFonts w:ascii="Tahoma" w:hAnsi="Tahoma" w:cs="Tahoma"/>
      <w:sz w:val="16"/>
      <w:szCs w:val="16"/>
    </w:rPr>
  </w:style>
  <w:style w:type="paragraph" w:customStyle="1" w:styleId="Direccin">
    <w:name w:val="Dirección"/>
    <w:link w:val="DireccinCar"/>
    <w:rsid w:val="0045235A"/>
    <w:pPr>
      <w:spacing w:after="0" w:line="160" w:lineRule="exact"/>
      <w:jc w:val="right"/>
    </w:pPr>
    <w:rPr>
      <w:rFonts w:ascii="Gill Sans MT" w:hAnsi="Gill Sans MT"/>
      <w:b/>
      <w:sz w:val="16"/>
    </w:rPr>
  </w:style>
  <w:style w:type="paragraph" w:customStyle="1" w:styleId="Departamento">
    <w:name w:val="Departamento"/>
    <w:link w:val="DepartamentoCar"/>
    <w:autoRedefine/>
    <w:qFormat/>
    <w:rsid w:val="0045235A"/>
    <w:pPr>
      <w:spacing w:after="0" w:line="140" w:lineRule="exact"/>
      <w:jc w:val="right"/>
    </w:pPr>
    <w:rPr>
      <w:rFonts w:ascii="Gill Sans MT" w:hAnsi="Gill Sans MT"/>
      <w:sz w:val="14"/>
    </w:rPr>
  </w:style>
  <w:style w:type="character" w:customStyle="1" w:styleId="DireccinCar">
    <w:name w:val="Dirección Car"/>
    <w:basedOn w:val="Fuentedeprrafopredeter"/>
    <w:link w:val="Direccin"/>
    <w:rsid w:val="0045235A"/>
    <w:rPr>
      <w:rFonts w:ascii="Gill Sans MT" w:hAnsi="Gill Sans MT"/>
      <w:b/>
      <w:sz w:val="16"/>
    </w:rPr>
  </w:style>
  <w:style w:type="paragraph" w:customStyle="1" w:styleId="Datos">
    <w:name w:val="Datos"/>
    <w:basedOn w:val="Normal"/>
    <w:link w:val="DatosCar"/>
    <w:autoRedefine/>
    <w:qFormat/>
    <w:rsid w:val="0045235A"/>
    <w:pPr>
      <w:spacing w:after="0" w:line="200" w:lineRule="exact"/>
      <w:jc w:val="right"/>
    </w:pPr>
    <w:rPr>
      <w:rFonts w:ascii="Gill Sans MT" w:hAnsi="Gill Sans MT"/>
      <w:sz w:val="14"/>
    </w:rPr>
  </w:style>
  <w:style w:type="character" w:customStyle="1" w:styleId="DepartamentoCar">
    <w:name w:val="Departamento Car"/>
    <w:basedOn w:val="Fuentedeprrafopredeter"/>
    <w:link w:val="Departamento"/>
    <w:rsid w:val="0045235A"/>
    <w:rPr>
      <w:rFonts w:ascii="Gill Sans MT" w:hAnsi="Gill Sans MT"/>
      <w:sz w:val="14"/>
    </w:rPr>
  </w:style>
  <w:style w:type="character" w:customStyle="1" w:styleId="DatosCar">
    <w:name w:val="Datos Car"/>
    <w:basedOn w:val="Fuentedeprrafopredeter"/>
    <w:link w:val="Datos"/>
    <w:rsid w:val="0045235A"/>
    <w:rPr>
      <w:rFonts w:ascii="Gill Sans MT" w:hAnsi="Gill Sans MT"/>
      <w:sz w:val="14"/>
    </w:rPr>
  </w:style>
  <w:style w:type="paragraph" w:customStyle="1" w:styleId="Datos2">
    <w:name w:val="Datos 2"/>
    <w:link w:val="Datos2Car"/>
    <w:rsid w:val="00291E95"/>
    <w:pPr>
      <w:spacing w:after="0" w:line="160" w:lineRule="exact"/>
      <w:jc w:val="right"/>
    </w:pPr>
    <w:rPr>
      <w:rFonts w:ascii="Gill Sans MT" w:hAnsi="Gill Sans MT"/>
      <w:sz w:val="14"/>
    </w:rPr>
  </w:style>
  <w:style w:type="character" w:customStyle="1" w:styleId="Datos2Car">
    <w:name w:val="Datos 2 Car"/>
    <w:basedOn w:val="Fuentedeprrafopredeter"/>
    <w:link w:val="Datos2"/>
    <w:rsid w:val="00291E95"/>
    <w:rPr>
      <w:rFonts w:ascii="Gill Sans MT" w:hAnsi="Gill Sans MT"/>
      <w:sz w:val="14"/>
    </w:rPr>
  </w:style>
  <w:style w:type="paragraph" w:customStyle="1" w:styleId="8">
    <w:name w:val="8"/>
    <w:link w:val="8Car"/>
    <w:rsid w:val="004944C6"/>
    <w:pPr>
      <w:spacing w:after="0" w:line="240" w:lineRule="exact"/>
      <w:jc w:val="right"/>
    </w:pPr>
    <w:rPr>
      <w:rFonts w:ascii="Gill Sans MT" w:hAnsi="Gill Sans MT"/>
      <w:sz w:val="16"/>
    </w:rPr>
  </w:style>
  <w:style w:type="paragraph" w:customStyle="1" w:styleId="10">
    <w:name w:val="10"/>
    <w:link w:val="10Car"/>
    <w:rsid w:val="00F562AE"/>
    <w:pPr>
      <w:spacing w:after="0" w:line="240" w:lineRule="exact"/>
    </w:pPr>
    <w:rPr>
      <w:rFonts w:ascii="Gill Sans MT" w:hAnsi="Gill Sans MT"/>
      <w:sz w:val="20"/>
    </w:rPr>
  </w:style>
  <w:style w:type="character" w:customStyle="1" w:styleId="8Car">
    <w:name w:val="8 Car"/>
    <w:basedOn w:val="Fuentedeprrafopredeter"/>
    <w:link w:val="8"/>
    <w:rsid w:val="004944C6"/>
    <w:rPr>
      <w:rFonts w:ascii="Gill Sans MT" w:hAnsi="Gill Sans MT"/>
      <w:sz w:val="16"/>
    </w:rPr>
  </w:style>
  <w:style w:type="paragraph" w:customStyle="1" w:styleId="Times">
    <w:name w:val="Times"/>
    <w:basedOn w:val="Normal"/>
    <w:link w:val="TimesCar"/>
    <w:rsid w:val="00F562AE"/>
    <w:pPr>
      <w:spacing w:after="0" w:line="240" w:lineRule="exact"/>
    </w:pPr>
    <w:rPr>
      <w:rFonts w:ascii="Times New Roman" w:hAnsi="Times New Roman"/>
      <w:sz w:val="20"/>
    </w:rPr>
  </w:style>
  <w:style w:type="character" w:customStyle="1" w:styleId="10Car">
    <w:name w:val="10 Car"/>
    <w:basedOn w:val="Fuentedeprrafopredeter"/>
    <w:link w:val="10"/>
    <w:rsid w:val="00F562AE"/>
    <w:rPr>
      <w:rFonts w:ascii="Gill Sans MT" w:hAnsi="Gill Sans MT"/>
      <w:sz w:val="20"/>
    </w:rPr>
  </w:style>
  <w:style w:type="character" w:customStyle="1" w:styleId="TimesCar">
    <w:name w:val="Times Car"/>
    <w:basedOn w:val="Fuentedeprrafopredeter"/>
    <w:link w:val="Times"/>
    <w:rsid w:val="00F562AE"/>
    <w:rPr>
      <w:rFonts w:ascii="Times New Roman" w:hAnsi="Times New Roman"/>
      <w:sz w:val="20"/>
    </w:rPr>
  </w:style>
  <w:style w:type="paragraph" w:customStyle="1" w:styleId="Cuerpodetexto1">
    <w:name w:val="Cuerpo de texto1"/>
    <w:next w:val="Cuerpodetexto2"/>
    <w:link w:val="Cuerpodetexto1Car"/>
    <w:autoRedefine/>
    <w:rsid w:val="006F78B3"/>
    <w:pPr>
      <w:spacing w:after="0" w:line="240" w:lineRule="exact"/>
      <w:ind w:left="369"/>
    </w:pPr>
    <w:rPr>
      <w:rFonts w:ascii="Times New Roman" w:hAnsi="Times New Roman"/>
      <w:sz w:val="20"/>
    </w:rPr>
  </w:style>
  <w:style w:type="character" w:customStyle="1" w:styleId="Cuerpodetexto1Car">
    <w:name w:val="Cuerpo de texto1 Car"/>
    <w:basedOn w:val="Fuentedeprrafopredeter"/>
    <w:link w:val="Cuerpodetexto1"/>
    <w:rsid w:val="006F78B3"/>
    <w:rPr>
      <w:rFonts w:ascii="Times New Roman" w:hAnsi="Times New Roman"/>
      <w:sz w:val="20"/>
    </w:rPr>
  </w:style>
  <w:style w:type="table" w:styleId="Tablaconcuadrcula">
    <w:name w:val="Table Grid"/>
    <w:basedOn w:val="Tablanormal"/>
    <w:uiPriority w:val="59"/>
    <w:rsid w:val="005425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erpodetexto2">
    <w:name w:val="Cuerpo de texto 2"/>
    <w:basedOn w:val="Cuerpodetexto1"/>
    <w:link w:val="Cuerpodetexto2Car"/>
    <w:qFormat/>
    <w:rsid w:val="00E5456A"/>
    <w:pPr>
      <w:ind w:firstLine="397"/>
    </w:pPr>
  </w:style>
  <w:style w:type="character" w:customStyle="1" w:styleId="Cuerpodetexto2Car">
    <w:name w:val="Cuerpo de texto 2 Car"/>
    <w:basedOn w:val="Cuerpodetexto1Car"/>
    <w:link w:val="Cuerpodetexto2"/>
    <w:rsid w:val="00E5456A"/>
    <w:rPr>
      <w:rFonts w:ascii="Times New Roman" w:hAnsi="Times New Roman"/>
      <w:sz w:val="20"/>
    </w:rPr>
  </w:style>
  <w:style w:type="paragraph" w:customStyle="1" w:styleId="9">
    <w:name w:val="9"/>
    <w:link w:val="9Car"/>
    <w:autoRedefine/>
    <w:rsid w:val="006C4DE3"/>
    <w:pPr>
      <w:spacing w:after="0" w:line="180" w:lineRule="exact"/>
    </w:pPr>
    <w:rPr>
      <w:rFonts w:ascii="Gill Sans MT" w:hAnsi="Gill Sans MT"/>
      <w:b/>
      <w:sz w:val="18"/>
    </w:rPr>
  </w:style>
  <w:style w:type="character" w:customStyle="1" w:styleId="9Car">
    <w:name w:val="9 Car"/>
    <w:basedOn w:val="Fuentedeprrafopredeter"/>
    <w:link w:val="9"/>
    <w:rsid w:val="006C4DE3"/>
    <w:rPr>
      <w:rFonts w:ascii="Gill Sans MT" w:hAnsi="Gill Sans MT"/>
      <w:b/>
      <w:sz w:val="18"/>
    </w:rPr>
  </w:style>
  <w:style w:type="paragraph" w:customStyle="1" w:styleId="cuerpo1">
    <w:name w:val="cuerpo 1"/>
    <w:next w:val="Cuerpodetexto2"/>
    <w:link w:val="cuerpo1Car"/>
    <w:autoRedefine/>
    <w:qFormat/>
    <w:rsid w:val="007E0E41"/>
    <w:pPr>
      <w:spacing w:after="0" w:line="240" w:lineRule="exact"/>
      <w:ind w:left="369"/>
    </w:pPr>
    <w:rPr>
      <w:rFonts w:ascii="Times New Roman" w:hAnsi="Times New Roman"/>
      <w:sz w:val="20"/>
    </w:rPr>
  </w:style>
  <w:style w:type="character" w:customStyle="1" w:styleId="cuerpo1Car">
    <w:name w:val="cuerpo 1 Car"/>
    <w:basedOn w:val="Fuentedeprrafopredeter"/>
    <w:link w:val="cuerpo1"/>
    <w:rsid w:val="007E0E41"/>
    <w:rPr>
      <w:rFonts w:ascii="Times New Roman" w:hAnsi="Times New Roman"/>
      <w:sz w:val="20"/>
    </w:rPr>
  </w:style>
  <w:style w:type="character" w:styleId="Hipervnculo">
    <w:name w:val="Hyperlink"/>
    <w:basedOn w:val="Fuentedeprrafopredeter"/>
    <w:uiPriority w:val="99"/>
    <w:semiHidden/>
    <w:unhideWhenUsed/>
    <w:rsid w:val="002B5185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B72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4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mailweb.uv.mx/owa/redir.aspx?C=f213f329f4aa41efab133b7d5d2c1bac&amp;URL=mailto%3agenero%40uv.mx" TargetMode="External"/><Relationship Id="rId2" Type="http://schemas.openxmlformats.org/officeDocument/2006/relationships/hyperlink" Target="https://mailweb.uv.mx/owa/redir.aspx?C=f213f329f4aa41efab133b7d5d2c1bac&amp;URL=mailto%3agenero%40uv.mx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V\Downloads\Centro%20de%20Estudios%20de%20Genero_Membrete%20provisional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6E2AB-00CE-4E7B-A51C-E4FFF2A87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Centro de Estudios de Genero_Membrete provisional</Template>
  <TotalTime>24</TotalTime>
  <Pages>1</Pages>
  <Words>79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LapCEGUV03</cp:lastModifiedBy>
  <cp:revision>10</cp:revision>
  <cp:lastPrinted>2020-08-24T19:07:00Z</cp:lastPrinted>
  <dcterms:created xsi:type="dcterms:W3CDTF">2017-02-19T03:42:00Z</dcterms:created>
  <dcterms:modified xsi:type="dcterms:W3CDTF">2021-04-08T16:32:00Z</dcterms:modified>
</cp:coreProperties>
</file>