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930" w:rsidRDefault="007A0930">
      <w:pPr>
        <w:pStyle w:val="Standard"/>
        <w:tabs>
          <w:tab w:val="right" w:pos="9497"/>
        </w:tabs>
        <w:rPr>
          <w:rFonts w:ascii="Arial Narrow" w:eastAsia="Arial Narrow" w:hAnsi="Arial Narrow" w:cs="Arial Narrow"/>
          <w:b/>
          <w:sz w:val="22"/>
          <w:szCs w:val="22"/>
        </w:rPr>
      </w:pPr>
      <w:bookmarkStart w:id="0" w:name="_GoBack"/>
      <w:bookmarkEnd w:id="0"/>
    </w:p>
    <w:tbl>
      <w:tblPr>
        <w:tblW w:w="10037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1"/>
        <w:gridCol w:w="5896"/>
      </w:tblGrid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Cuerpo Académico / Individual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Individual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Nombre del Proyecto de Investigación / Vinculación / PLADEA-FEI / No registrado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No registrado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LGAC que alimenta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No aplica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Línea de Investigación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7A0930">
            <w:pPr>
              <w:pStyle w:val="Standard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Duración aproximada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Un año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 xml:space="preserve">Modalidad de </w:t>
            </w:r>
            <w:r>
              <w:rPr>
                <w:rFonts w:ascii="Arial" w:eastAsia="Arial Narrow" w:hAnsi="Arial" w:cs="Arial Narrow"/>
                <w:sz w:val="22"/>
                <w:szCs w:val="22"/>
              </w:rPr>
              <w:t xml:space="preserve">Trabajo </w:t>
            </w:r>
            <w:proofErr w:type="spellStart"/>
            <w:r>
              <w:rPr>
                <w:rFonts w:ascii="Arial" w:eastAsia="Arial Narrow" w:hAnsi="Arial" w:cs="Arial Narrow"/>
                <w:sz w:val="22"/>
                <w:szCs w:val="22"/>
              </w:rPr>
              <w:t>Recepcional</w:t>
            </w:r>
            <w:proofErr w:type="spellEnd"/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spacing w:line="254" w:lineRule="auto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Monografía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 xml:space="preserve">Nombre del Trabajo </w:t>
            </w:r>
            <w:proofErr w:type="spellStart"/>
            <w:r>
              <w:rPr>
                <w:rFonts w:ascii="Arial" w:eastAsia="Arial Narrow" w:hAnsi="Arial" w:cs="Arial Narrow"/>
                <w:sz w:val="22"/>
                <w:szCs w:val="22"/>
              </w:rPr>
              <w:t>Recepcional</w:t>
            </w:r>
            <w:proofErr w:type="spellEnd"/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Software libre para automatización de plataforma como servicio: estado del arte y comparativo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Requisitos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Sistemas operativos, administración de servidores, administración avanzada de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servicios, administración de bases de datos.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" w:eastAsia="Arial Narrow" w:hAnsi="Arial" w:cs="Arial Narrow"/>
                <w:b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b/>
                <w:sz w:val="22"/>
                <w:szCs w:val="22"/>
              </w:rPr>
              <w:t xml:space="preserve">Responsables del Trabajo </w:t>
            </w:r>
            <w:proofErr w:type="spellStart"/>
            <w:r>
              <w:rPr>
                <w:rFonts w:ascii="Arial" w:eastAsia="Arial Narrow" w:hAnsi="Arial" w:cs="Arial Narrow"/>
                <w:b/>
                <w:sz w:val="22"/>
                <w:szCs w:val="22"/>
              </w:rPr>
              <w:t>Recepcional</w:t>
            </w:r>
            <w:proofErr w:type="spellEnd"/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Director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Gerardo Contreras Vega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Codirector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MCC Juan Carlos Pérez Arriaga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sz w:val="22"/>
                <w:szCs w:val="22"/>
              </w:rPr>
              <w:t>Alumnos participantes</w:t>
            </w:r>
          </w:p>
        </w:tc>
        <w:tc>
          <w:tcPr>
            <w:tcW w:w="5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eastAsia="Arial Narrow" w:hAnsi="Arial" w:cs="Arial Narrow"/>
                <w:color w:val="000000"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color w:val="000000"/>
                <w:sz w:val="22"/>
                <w:szCs w:val="22"/>
              </w:rPr>
              <w:t>1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" w:eastAsia="Arial Narrow" w:hAnsi="Arial" w:cs="Arial Narrow"/>
                <w:b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b/>
                <w:sz w:val="22"/>
                <w:szCs w:val="22"/>
              </w:rPr>
              <w:t>Descripción del Proyecto de Investigación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Este proyecto tiene el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objetivo de realizar una serie de estado del arte sobre temas relacionados con las experiencias educativas y el perfil de egreso de la Licenciatura en Redes y Servicios de Cómputo. Estos temas pueden considerarse emergentes y que buscan servir de guía para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complementar los saberes para estudiantes y egresados de esta licenciatura.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" w:eastAsia="Arial Narrow" w:hAnsi="Arial" w:cs="Arial Narrow"/>
                <w:b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b/>
                <w:sz w:val="22"/>
                <w:szCs w:val="22"/>
              </w:rPr>
              <w:t xml:space="preserve">Descripción del Trabajo </w:t>
            </w:r>
            <w:proofErr w:type="spellStart"/>
            <w:r>
              <w:rPr>
                <w:rFonts w:ascii="Arial" w:eastAsia="Arial Narrow" w:hAnsi="Arial" w:cs="Arial Narrow"/>
                <w:b/>
                <w:sz w:val="22"/>
                <w:szCs w:val="22"/>
              </w:rPr>
              <w:t>Recepcional</w:t>
            </w:r>
            <w:proofErr w:type="spellEnd"/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Este trabajo consiste es hacer una revisión sistemática de la literatura y comparativo de software para automatización de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plataforma. Este tipo de software permite automatizar tareas repetitivas y reducen la intervención manual, ahorrando tiempo en diversas áreas como la recuperación de desastres. Este trabajo mostrará el estado del arte de este tipo de software y que sea sof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tware libre y definirá métricas de medición que serán utilizadas en un comparativo de las mismas.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" w:eastAsia="Arial Narrow" w:hAnsi="Arial" w:cs="Arial Narrow"/>
                <w:b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b/>
                <w:sz w:val="22"/>
                <w:szCs w:val="22"/>
              </w:rPr>
              <w:t>Resultados esperados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Estado del arte sobre software de automatización de plataforma.</w:t>
            </w:r>
          </w:p>
          <w:p w:rsidR="007A0930" w:rsidRDefault="00A7757F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Documento escrito.</w:t>
            </w:r>
          </w:p>
          <w:p w:rsidR="007A0930" w:rsidRDefault="00A7757F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Artículo para ser presentado en congreso.</w:t>
            </w:r>
          </w:p>
          <w:p w:rsidR="007A0930" w:rsidRDefault="00A7757F">
            <w:pPr>
              <w:pStyle w:val="Standard"/>
              <w:numPr>
                <w:ilvl w:val="0"/>
                <w:numId w:val="1"/>
              </w:numPr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Definición de métricas para comparativo.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" w:eastAsia="Arial Narrow" w:hAnsi="Arial" w:cs="Arial Narrow"/>
                <w:b/>
                <w:sz w:val="22"/>
                <w:szCs w:val="22"/>
              </w:rPr>
            </w:pPr>
            <w:r>
              <w:rPr>
                <w:rFonts w:ascii="Arial" w:eastAsia="Arial Narrow" w:hAnsi="Arial" w:cs="Arial Narrow"/>
                <w:b/>
                <w:sz w:val="22"/>
                <w:szCs w:val="22"/>
              </w:rPr>
              <w:t>Bibliografía recomendada</w:t>
            </w: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100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Se recomienda hacer búsquedas en bases de datos académicas y de literatura gris.</w:t>
            </w:r>
          </w:p>
        </w:tc>
      </w:tr>
    </w:tbl>
    <w:p w:rsidR="007A0930" w:rsidRDefault="00A7757F">
      <w:pPr>
        <w:pStyle w:val="Standard"/>
        <w:jc w:val="center"/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Xalapa, Ver., a</w:t>
      </w:r>
      <w:r>
        <w:rPr>
          <w:rFonts w:ascii="Arial Narrow" w:eastAsia="Arial Narrow" w:hAnsi="Arial Narrow" w:cs="Arial Narrow"/>
          <w:color w:val="CCCCCC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7 de julio 2020</w:t>
      </w:r>
    </w:p>
    <w:tbl>
      <w:tblPr>
        <w:tblW w:w="7880" w:type="dxa"/>
        <w:tblInd w:w="9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2"/>
        <w:gridCol w:w="283"/>
        <w:gridCol w:w="3795"/>
      </w:tblGrid>
      <w:tr w:rsidR="007A0930">
        <w:tblPrEx>
          <w:tblCellMar>
            <w:top w:w="0" w:type="dxa"/>
            <w:bottom w:w="0" w:type="dxa"/>
          </w:tblCellMar>
        </w:tblPrEx>
        <w:tc>
          <w:tcPr>
            <w:tcW w:w="3802" w:type="dxa"/>
            <w:tcBorders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7A0930">
            <w:pPr>
              <w:pStyle w:val="Standard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7A0930">
            <w:pPr>
              <w:pStyle w:val="Standard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7A0930" w:rsidRDefault="00A7757F">
            <w:pPr>
              <w:pStyle w:val="Standard"/>
              <w:jc w:val="center"/>
            </w:pPr>
            <w:r>
              <w:t xml:space="preserve">  </w:t>
            </w:r>
          </w:p>
        </w:tc>
        <w:tc>
          <w:tcPr>
            <w:tcW w:w="3795" w:type="dxa"/>
            <w:tcBorders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7A0930">
            <w:pPr>
              <w:pStyle w:val="Standard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3802" w:type="dxa"/>
            <w:tcBorders>
              <w:top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Gerardo Contreras Vega</w:t>
            </w:r>
          </w:p>
        </w:tc>
        <w:tc>
          <w:tcPr>
            <w:tcW w:w="283" w:type="dxa"/>
            <w:tcBorders>
              <w:top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7A0930">
            <w:pPr>
              <w:pStyle w:val="Standard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795" w:type="dxa"/>
            <w:tcBorders>
              <w:top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MCC Juan Carlos Pérez Arriaga</w:t>
            </w:r>
          </w:p>
        </w:tc>
      </w:tr>
    </w:tbl>
    <w:p w:rsidR="007A0930" w:rsidRDefault="007A0930">
      <w:pPr>
        <w:pStyle w:val="Standard"/>
        <w:jc w:val="center"/>
        <w:rPr>
          <w:rFonts w:ascii="Arial Narrow" w:eastAsia="Arial Narrow" w:hAnsi="Arial Narrow" w:cs="Arial Narrow"/>
          <w:sz w:val="20"/>
          <w:szCs w:val="20"/>
        </w:rPr>
      </w:pPr>
    </w:p>
    <w:tbl>
      <w:tblPr>
        <w:tblW w:w="94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7"/>
        <w:gridCol w:w="394"/>
        <w:gridCol w:w="4369"/>
      </w:tblGrid>
      <w:tr w:rsidR="007A0930">
        <w:tblPrEx>
          <w:tblCellMar>
            <w:top w:w="0" w:type="dxa"/>
            <w:bottom w:w="0" w:type="dxa"/>
          </w:tblCellMar>
        </w:tblPrEx>
        <w:tc>
          <w:tcPr>
            <w:tcW w:w="4707" w:type="dxa"/>
            <w:tcBorders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Vo. Bo.</w:t>
            </w:r>
          </w:p>
          <w:p w:rsidR="007A0930" w:rsidRDefault="007A0930">
            <w:pPr>
              <w:pStyle w:val="Standard"/>
              <w:jc w:val="center"/>
            </w:pPr>
          </w:p>
          <w:p w:rsidR="007A0930" w:rsidRDefault="007A0930">
            <w:pPr>
              <w:pStyle w:val="Standard"/>
              <w:jc w:val="center"/>
            </w:pPr>
          </w:p>
        </w:tc>
        <w:tc>
          <w:tcPr>
            <w:tcW w:w="3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7A0930">
            <w:pPr>
              <w:pStyle w:val="Standard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369" w:type="dxa"/>
            <w:tcBorders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Vo. Bo.</w:t>
            </w:r>
          </w:p>
          <w:p w:rsidR="007A0930" w:rsidRDefault="007A0930">
            <w:pPr>
              <w:pStyle w:val="Standard"/>
              <w:jc w:val="center"/>
            </w:pPr>
          </w:p>
        </w:tc>
      </w:tr>
      <w:tr w:rsidR="007A0930">
        <w:tblPrEx>
          <w:tblCellMar>
            <w:top w:w="0" w:type="dxa"/>
            <w:bottom w:w="0" w:type="dxa"/>
          </w:tblCellMar>
        </w:tblPrEx>
        <w:tc>
          <w:tcPr>
            <w:tcW w:w="4707" w:type="dxa"/>
            <w:tcBorders>
              <w:top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 Narrow" w:eastAsia="Arial Narrow" w:hAnsi="Arial Narrow" w:cs="Arial Narrow"/>
                <w:color w:val="CCCCCC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CCCCCC"/>
                <w:sz w:val="20"/>
                <w:szCs w:val="20"/>
              </w:rPr>
              <w:t xml:space="preserve">Nombre y firma del </w:t>
            </w:r>
            <w:proofErr w:type="gramStart"/>
            <w:r>
              <w:rPr>
                <w:rFonts w:ascii="Arial Narrow" w:eastAsia="Arial Narrow" w:hAnsi="Arial Narrow" w:cs="Arial Narrow"/>
                <w:color w:val="CCCCCC"/>
                <w:sz w:val="20"/>
                <w:szCs w:val="20"/>
              </w:rPr>
              <w:t>Responsable</w:t>
            </w:r>
            <w:proofErr w:type="gramEnd"/>
            <w:r>
              <w:rPr>
                <w:rFonts w:ascii="Arial Narrow" w:eastAsia="Arial Narrow" w:hAnsi="Arial Narrow" w:cs="Arial Narrow"/>
                <w:color w:val="CCCCCC"/>
                <w:sz w:val="20"/>
                <w:szCs w:val="20"/>
              </w:rPr>
              <w:t xml:space="preserve"> del CA si aplica, en otro caso nombre y firma del Director de la Facultad</w:t>
            </w:r>
          </w:p>
        </w:tc>
        <w:tc>
          <w:tcPr>
            <w:tcW w:w="3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7A0930">
            <w:pPr>
              <w:pStyle w:val="Standard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369" w:type="dxa"/>
            <w:tcBorders>
              <w:top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0930" w:rsidRDefault="00A7757F">
            <w:pPr>
              <w:pStyle w:val="Standard"/>
              <w:jc w:val="center"/>
              <w:rPr>
                <w:rFonts w:ascii="Arial Narrow" w:eastAsia="Arial Narrow" w:hAnsi="Arial Narrow" w:cs="Arial Narrow"/>
                <w:color w:val="CCCCCC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CCCCCC"/>
                <w:sz w:val="20"/>
                <w:szCs w:val="20"/>
              </w:rPr>
              <w:t>Nombre y firma del Coordinador de Academia Servicio Social y Practicas de Redes</w:t>
            </w:r>
          </w:p>
        </w:tc>
      </w:tr>
    </w:tbl>
    <w:p w:rsidR="007A0930" w:rsidRDefault="007A0930">
      <w:pPr>
        <w:pStyle w:val="Standard"/>
        <w:jc w:val="both"/>
      </w:pPr>
    </w:p>
    <w:sectPr w:rsidR="007A0930">
      <w:head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57F" w:rsidRDefault="00A7757F">
      <w:r>
        <w:separator/>
      </w:r>
    </w:p>
  </w:endnote>
  <w:endnote w:type="continuationSeparator" w:id="0">
    <w:p w:rsidR="00A7757F" w:rsidRDefault="00A77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57F" w:rsidRDefault="00A7757F">
      <w:r>
        <w:rPr>
          <w:color w:val="000000"/>
        </w:rPr>
        <w:separator/>
      </w:r>
    </w:p>
  </w:footnote>
  <w:footnote w:type="continuationSeparator" w:id="0">
    <w:p w:rsidR="00A7757F" w:rsidRDefault="00A77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0A2" w:rsidRDefault="00A7757F">
    <w:pPr>
      <w:pStyle w:val="Encabezado"/>
      <w:jc w:val="center"/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102961</wp:posOffset>
          </wp:positionH>
          <wp:positionV relativeFrom="paragraph">
            <wp:posOffset>-13322</wp:posOffset>
          </wp:positionV>
          <wp:extent cx="498604" cy="453240"/>
          <wp:effectExtent l="0" t="0" r="0" b="3960"/>
          <wp:wrapSquare wrapText="bothSides"/>
          <wp:docPr id="1" name="Imagen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8604" cy="4532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5809676</wp:posOffset>
          </wp:positionH>
          <wp:positionV relativeFrom="paragraph">
            <wp:posOffset>14758</wp:posOffset>
          </wp:positionV>
          <wp:extent cx="393841" cy="380884"/>
          <wp:effectExtent l="0" t="0" r="6209" b="116"/>
          <wp:wrapSquare wrapText="bothSides"/>
          <wp:docPr id="2" name="Imagen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841" cy="38088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sz w:val="16"/>
        <w:szCs w:val="16"/>
      </w:rPr>
      <w:t>Universidad Veracruzana</w:t>
    </w:r>
  </w:p>
  <w:p w:rsidR="002410A2" w:rsidRDefault="00A7757F">
    <w:pPr>
      <w:pStyle w:val="Encabezad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Facultad de Estadística e Informática</w:t>
    </w:r>
  </w:p>
  <w:p w:rsidR="002410A2" w:rsidRDefault="00A7757F">
    <w:pPr>
      <w:pStyle w:val="Encabezad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Licenciatura en Redes y Servicios de Cómputo</w:t>
    </w:r>
  </w:p>
  <w:p w:rsidR="002410A2" w:rsidRDefault="00A7757F">
    <w:pPr>
      <w:pStyle w:val="Encabezad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Anteproyecto para Experiencia </w:t>
    </w:r>
    <w:proofErr w:type="spellStart"/>
    <w:r>
      <w:rPr>
        <w:b/>
        <w:bCs/>
        <w:sz w:val="16"/>
        <w:szCs w:val="16"/>
      </w:rPr>
      <w:t>Recepcional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0F31B4"/>
    <w:multiLevelType w:val="multilevel"/>
    <w:tmpl w:val="13B8FFB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A0930"/>
    <w:rsid w:val="007A0930"/>
    <w:rsid w:val="00A7757F"/>
    <w:rsid w:val="00CD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0BCD4A4-C0B2-4A87-9A0E-23B72FC5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ejaVu Sans" w:hAnsi="Liberation Serif" w:cs="FreeSans"/>
        <w:kern w:val="3"/>
        <w:sz w:val="24"/>
        <w:szCs w:val="24"/>
        <w:lang w:val="es-MX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986"/>
        <w:tab w:val="right" w:pos="9972"/>
      </w:tabs>
    </w:pPr>
  </w:style>
  <w:style w:type="paragraph" w:styleId="Encabezado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 Contreras Vega</dc:creator>
  <cp:lastModifiedBy>Perez Hernandez Angelica</cp:lastModifiedBy>
  <cp:revision>2</cp:revision>
  <dcterms:created xsi:type="dcterms:W3CDTF">2020-09-03T01:11:00Z</dcterms:created>
  <dcterms:modified xsi:type="dcterms:W3CDTF">2020-09-03T01:11:00Z</dcterms:modified>
</cp:coreProperties>
</file>